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0DA" w:rsidRDefault="00632FAE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DEEF2CE" wp14:editId="12E5B08A">
                <wp:simplePos x="0" y="0"/>
                <wp:positionH relativeFrom="column">
                  <wp:posOffset>9142095</wp:posOffset>
                </wp:positionH>
                <wp:positionV relativeFrom="paragraph">
                  <wp:posOffset>-360680</wp:posOffset>
                </wp:positionV>
                <wp:extent cx="2036445" cy="0"/>
                <wp:effectExtent l="0" t="95250" r="0" b="95250"/>
                <wp:wrapNone/>
                <wp:docPr id="5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6445" cy="0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26" type="#_x0000_t32" style="position:absolute;margin-left:719.85pt;margin-top:-28.4pt;width:160.35pt;height:0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" strokeweight="2.25pt">
                <v:stroke endarrow="block"/>
              </v:shape>
            </w:pict>
          </mc:Fallback>
        </mc:AlternateContent>
      </w:r>
      <w:r w:rsidRPr="005F56D6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E072A75" wp14:editId="23F4C4B7">
                <wp:simplePos x="0" y="0"/>
                <wp:positionH relativeFrom="column">
                  <wp:posOffset>9385762</wp:posOffset>
                </wp:positionH>
                <wp:positionV relativeFrom="paragraph">
                  <wp:posOffset>-221961</wp:posOffset>
                </wp:positionV>
                <wp:extent cx="1544320" cy="761365"/>
                <wp:effectExtent l="19050" t="19050" r="93980" b="95885"/>
                <wp:wrapNone/>
                <wp:docPr id="5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4320" cy="76136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F56D6" w:rsidRPr="004065CE" w:rsidRDefault="005F56D6" w:rsidP="005F56D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Harvest wild plants and useful species from marginal lands.</w:t>
                            </w:r>
                            <w:r w:rsidRPr="004065C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8" o:spid="_x0000_s1026" type="#_x0000_t176" style="position:absolute;margin-left:739.05pt;margin-top:-17.5pt;width:121.6pt;height:59.9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" strokeweight="2.25pt">
                <v:shadow on="t" opacity=".5" offset="6pt,6pt"/>
                <v:textbox>
                  <w:txbxContent>
                    <w:p w:rsidR="005F56D6" w:rsidRPr="004065CE" w:rsidRDefault="005F56D6" w:rsidP="005F56D6">
                      <w:pPr>
                        <w:spacing w:after="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</w:rPr>
                        <w:t>Harvest wild plants and useful species from marginal lands.</w:t>
                      </w:r>
                      <w:r w:rsidRPr="004065C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E9293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02B5DDA" wp14:editId="1ABC1E9B">
                <wp:simplePos x="0" y="0"/>
                <wp:positionH relativeFrom="column">
                  <wp:posOffset>11109960</wp:posOffset>
                </wp:positionH>
                <wp:positionV relativeFrom="paragraph">
                  <wp:posOffset>-526415</wp:posOffset>
                </wp:positionV>
                <wp:extent cx="2687320" cy="2632075"/>
                <wp:effectExtent l="19050" t="19050" r="93980" b="92075"/>
                <wp:wrapNone/>
                <wp:docPr id="4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7320" cy="2632075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2857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9293C" w:rsidRPr="000A2744" w:rsidRDefault="00D3201C" w:rsidP="00537261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5A6AF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ECOTONE</w:t>
                            </w:r>
                            <w:r w:rsidR="000C34EC">
                              <w:rPr>
                                <w:rFonts w:ascii="Arial" w:hAnsi="Arial" w:cs="Arial"/>
                              </w:rPr>
                              <w:t xml:space="preserve">: In nature the edge between two ecosystems is called an ecotone. These areas usually contain a higher diversity of species than either ‘overlapping’ </w:t>
                            </w:r>
                            <w:proofErr w:type="gramStart"/>
                            <w:r w:rsidR="000C34EC">
                              <w:rPr>
                                <w:rFonts w:ascii="Arial" w:hAnsi="Arial" w:cs="Arial"/>
                              </w:rPr>
                              <w:t>ecosystems</w:t>
                            </w:r>
                            <w:proofErr w:type="gramEnd"/>
                            <w:r w:rsidR="005A6AF4">
                              <w:rPr>
                                <w:rFonts w:ascii="Arial" w:hAnsi="Arial" w:cs="Arial"/>
                              </w:rPr>
                              <w:t>. Gross photosynthetic production is also higher at such ‘interfaces’.</w:t>
                            </w:r>
                            <w:r w:rsidR="000C34E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5A6AF4">
                              <w:rPr>
                                <w:rFonts w:ascii="Arial" w:hAnsi="Arial" w:cs="Arial"/>
                              </w:rPr>
                              <w:t>By following this ‘pattern’ and increasing the edges within our system we can increase photosynthetic production and therefore yield.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176" style="position:absolute;margin-left:874.8pt;margin-top:-41.45pt;width:211.6pt;height:207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" fillcolor="white [3212]" strokeweight="2.25pt">
                <v:shadow on="t" opacity=".5" offset="6pt,6pt"/>
                <v:textbox>
                  <w:txbxContent>
                    <w:p w:rsidR="00E9293C" w:rsidRPr="000A2744" w:rsidRDefault="00D3201C" w:rsidP="00537261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5A6AF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ECOTONE</w:t>
                      </w:r>
                      <w:r w:rsidR="000C34EC">
                        <w:rPr>
                          <w:rFonts w:ascii="Arial" w:hAnsi="Arial" w:cs="Arial"/>
                        </w:rPr>
                        <w:t xml:space="preserve">: In nature the edge between two ecosystems is called an ecotone. These areas usually contain a higher diversity of species than either ‘overlapping’ </w:t>
                      </w:r>
                      <w:proofErr w:type="gramStart"/>
                      <w:r w:rsidR="000C34EC">
                        <w:rPr>
                          <w:rFonts w:ascii="Arial" w:hAnsi="Arial" w:cs="Arial"/>
                        </w:rPr>
                        <w:t>ecosystems</w:t>
                      </w:r>
                      <w:proofErr w:type="gramEnd"/>
                      <w:r w:rsidR="005A6AF4">
                        <w:rPr>
                          <w:rFonts w:ascii="Arial" w:hAnsi="Arial" w:cs="Arial"/>
                        </w:rPr>
                        <w:t>. Gross photosynthetic production is also higher at such ‘interfaces’.</w:t>
                      </w:r>
                      <w:r w:rsidR="000C34EC">
                        <w:rPr>
                          <w:rFonts w:ascii="Arial" w:hAnsi="Arial" w:cs="Arial"/>
                        </w:rPr>
                        <w:t xml:space="preserve"> </w:t>
                      </w:r>
                      <w:r w:rsidR="005A6AF4">
                        <w:rPr>
                          <w:rFonts w:ascii="Arial" w:hAnsi="Arial" w:cs="Arial"/>
                        </w:rPr>
                        <w:t>By following this ‘pattern’ and increasing the edges within our system we can increase photosynthetic production and therefore yield.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218965B" wp14:editId="144D0D55">
                <wp:simplePos x="0" y="0"/>
                <wp:positionH relativeFrom="column">
                  <wp:posOffset>8423564</wp:posOffset>
                </wp:positionH>
                <wp:positionV relativeFrom="paragraph">
                  <wp:posOffset>41565</wp:posOffset>
                </wp:positionV>
                <wp:extent cx="526472" cy="1607126"/>
                <wp:effectExtent l="19050" t="38100" r="45085" b="12700"/>
                <wp:wrapNone/>
                <wp:docPr id="15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6472" cy="1607126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663.25pt;margin-top:3.25pt;width:41.45pt;height:126.55pt;flip:y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" strokeweight="2.25pt">
                <v:stroke endarrow="block"/>
              </v:shape>
            </w:pict>
          </mc:Fallback>
        </mc:AlternateContent>
      </w:r>
      <w:r w:rsidRPr="00957D67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B053B69" wp14:editId="42C51A90">
                <wp:simplePos x="0" y="0"/>
                <wp:positionH relativeFrom="column">
                  <wp:posOffset>8081645</wp:posOffset>
                </wp:positionH>
                <wp:positionV relativeFrom="paragraph">
                  <wp:posOffset>-483870</wp:posOffset>
                </wp:positionV>
                <wp:extent cx="1241425" cy="523875"/>
                <wp:effectExtent l="19050" t="19050" r="15875" b="28575"/>
                <wp:wrapNone/>
                <wp:docPr id="10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1425" cy="52387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8575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8377C4" w:rsidRPr="0030666C" w:rsidRDefault="00433792" w:rsidP="008377C4">
                            <w:pPr>
                              <w:jc w:val="center"/>
                              <w:rPr>
                                <w:rFonts w:ascii="Balloonist SF" w:hAnsi="Balloonist SF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lloonist SF" w:hAnsi="Balloonist SF"/>
                                <w:b/>
                                <w:sz w:val="28"/>
                                <w:szCs w:val="28"/>
                              </w:rPr>
                              <w:t>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" o:spid="_x0000_s1028" style="position:absolute;margin-left:636.35pt;margin-top:-38.1pt;width:97.75pt;height:41.2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" fillcolor="#d9d9d9" strokeweight="2.25pt">
                <v:textbox>
                  <w:txbxContent>
                    <w:p w:rsidR="008377C4" w:rsidRPr="0030666C" w:rsidRDefault="00433792" w:rsidP="008377C4">
                      <w:pPr>
                        <w:jc w:val="center"/>
                        <w:rPr>
                          <w:rFonts w:ascii="Balloonist SF" w:hAnsi="Balloonist SF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lloonist SF" w:hAnsi="Balloonist SF"/>
                          <w:b/>
                          <w:sz w:val="28"/>
                          <w:szCs w:val="28"/>
                        </w:rPr>
                        <w:t>Nature</w:t>
                      </w:r>
                    </w:p>
                  </w:txbxContent>
                </v:textbox>
              </v:oval>
            </w:pict>
          </mc:Fallback>
        </mc:AlternateContent>
      </w:r>
      <w:r w:rsidR="00C81DDE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939840" behindDoc="0" locked="0" layoutInCell="1" allowOverlap="1" wp14:anchorId="4FB19DAF" wp14:editId="6BFB16DE">
                <wp:simplePos x="0" y="0"/>
                <wp:positionH relativeFrom="column">
                  <wp:posOffset>-111125</wp:posOffset>
                </wp:positionH>
                <wp:positionV relativeFrom="paragraph">
                  <wp:posOffset>-527685</wp:posOffset>
                </wp:positionV>
                <wp:extent cx="6622415" cy="3352800"/>
                <wp:effectExtent l="0" t="0" r="6985" b="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2415" cy="3352800"/>
                          <a:chOff x="0" y="0"/>
                          <a:chExt cx="6622473" cy="3352800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2473" cy="335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" name="Rectangle 49"/>
                        <wps:cNvSpPr/>
                        <wps:spPr>
                          <a:xfrm>
                            <a:off x="69273" y="96982"/>
                            <a:ext cx="6469957" cy="321425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style="position:absolute;margin-left:-8.75pt;margin-top:-41.55pt;width:521.45pt;height:264pt;z-index:251939840" coordsize="66224,33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style="position:absolute;width:66224;height:33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ib23EAAAA2wAAAA8AAABkcnMvZG93bnJldi54bWxEj0uLwkAQhO+C/2FowYvoxAciWUeRBRfx&#10;oPiAvfZmepNgpidmRk3+vSMIHouq+oqaL2tTiDtVLresYDiIQBAnVuecKjif1v0ZCOeRNRaWSUFD&#10;DpaLdmuOsbYPPtD96FMRIOxiVJB5X8ZSuiQjg25gS+Lg/dvKoA+ySqWu8BHgppCjKJpKgzmHhQxL&#10;+s4ouRxvRsHf/tddt42k3u7KP5Phadyse6xUt1OvvkB4qv0n/G5vtILxFF5fwg+Qi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+ib23EAAAA2wAAAA8AAAAAAAAAAAAAAAAA&#10;nwIAAGRycy9kb3ducmV2LnhtbFBLBQYAAAAABAAEAPcAAACQAwAAAAA=&#10;">
                  <v:imagedata r:id="rId7" o:title=""/>
                  <v:path arrowok="t"/>
                </v:shape>
                <v:rect id="Rectangle 49" o:spid="_x0000_s1028" style="position:absolute;left:692;top:969;width:64700;height:32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yOh8YA&#10;AADbAAAADwAAAGRycy9kb3ducmV2LnhtbESPT2sCMRTE74V+h/AKXkrNKlJ0a5QiCJYeWv9U8PZI&#10;XneXbl7WJOraT28EweMwM79hxtPW1uJIPlSOFfS6GQhi7UzFhYLNev4yBBEissHaMSk4U4Dp5PFh&#10;jLlxJ17ScRULkSAcclRQxtjkUgZdksXQdQ1x8n6dtxiT9IU0Hk8JbmvZz7JXabHitFBiQ7OS9N/q&#10;YBXs9q3+8s9664c/h++P/8/Yq4qRUp2n9v0NRKQ23sO39sIoGIzg+iX9ADm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yOh8YAAADbAAAADwAAAAAAAAAAAAAAAACYAgAAZHJz&#10;L2Rvd25yZXYueG1sUEsFBgAAAAAEAAQA9QAAAIsDAAAAAA==&#10;" filled="f" strokecolor="black [3213]" strokeweight="2.25pt"/>
              </v:group>
            </w:pict>
          </mc:Fallback>
        </mc:AlternateContent>
      </w:r>
      <w:r w:rsidR="003B6C38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AA929C1" wp14:editId="66B38230">
                <wp:simplePos x="0" y="0"/>
                <wp:positionH relativeFrom="column">
                  <wp:posOffset>6677025</wp:posOffset>
                </wp:positionH>
                <wp:positionV relativeFrom="paragraph">
                  <wp:posOffset>152285</wp:posOffset>
                </wp:positionV>
                <wp:extent cx="1905000" cy="748030"/>
                <wp:effectExtent l="19050" t="19050" r="95250" b="90170"/>
                <wp:wrapNone/>
                <wp:docPr id="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748030"/>
                        </a:xfrm>
                        <a:prstGeom prst="flowChartAlternateProcess">
                          <a:avLst/>
                        </a:prstGeom>
                        <a:solidFill>
                          <a:schemeClr val="tx1"/>
                        </a:solidFill>
                        <a:ln w="2857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A2744" w:rsidRPr="0030035A" w:rsidRDefault="00D36EBC" w:rsidP="0030035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Identify, c</w:t>
                            </w:r>
                            <w:r w:rsidR="000C34E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reate and </w:t>
                            </w:r>
                            <w:r w:rsidR="00E070F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utilise</w:t>
                            </w:r>
                            <w:bookmarkStart w:id="0" w:name="_GoBack"/>
                            <w:bookmarkEnd w:id="0"/>
                            <w:r w:rsidR="000C34E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edges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_x0000_s1029" type="#_x0000_t176" style="position:absolute;margin-left:525.75pt;margin-top:12pt;width:150pt;height:58.9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" fillcolor="black [3213]" strokeweight="2.25pt">
                <v:shadow on="t" opacity=".5" offset="6pt,6pt"/>
                <v:textbox>
                  <w:txbxContent>
                    <w:p w:rsidR="000A2744" w:rsidRPr="0030035A" w:rsidRDefault="00D36EBC" w:rsidP="0030035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Identify, c</w:t>
                      </w:r>
                      <w:r w:rsidR="000C34E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reate and </w:t>
                      </w:r>
                      <w:r w:rsidR="00E070F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utilise</w:t>
                      </w:r>
                      <w:bookmarkStart w:id="1" w:name="_GoBack"/>
                      <w:bookmarkEnd w:id="1"/>
                      <w:r w:rsidR="000C34E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edges </w:t>
                      </w:r>
                    </w:p>
                  </w:txbxContent>
                </v:textbox>
              </v:shape>
            </w:pict>
          </mc:Fallback>
        </mc:AlternateContent>
      </w:r>
    </w:p>
    <w:p w:rsidR="00D910DA" w:rsidRPr="00D910DA" w:rsidRDefault="00632FAE" w:rsidP="00D910DA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75CE193" wp14:editId="31469806">
                <wp:simplePos x="0" y="0"/>
                <wp:positionH relativeFrom="column">
                  <wp:posOffset>9919335</wp:posOffset>
                </wp:positionH>
                <wp:positionV relativeFrom="paragraph">
                  <wp:posOffset>215900</wp:posOffset>
                </wp:positionV>
                <wp:extent cx="234950" cy="194310"/>
                <wp:effectExtent l="19050" t="38100" r="50800" b="15240"/>
                <wp:wrapNone/>
                <wp:docPr id="3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4950" cy="194310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781.05pt;margin-top:17pt;width:18.5pt;height:15.3pt;flip:y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" strokeweight="2.25pt">
                <v:stroke endarrow="block"/>
              </v:shape>
            </w:pict>
          </mc:Fallback>
        </mc:AlternateContent>
      </w:r>
    </w:p>
    <w:p w:rsidR="00D910DA" w:rsidRPr="00D910DA" w:rsidRDefault="002A01D7" w:rsidP="00D910DA">
      <w:r w:rsidRPr="00957D67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A35FCFB" wp14:editId="2436E32E">
                <wp:simplePos x="0" y="0"/>
                <wp:positionH relativeFrom="column">
                  <wp:posOffset>9146540</wp:posOffset>
                </wp:positionH>
                <wp:positionV relativeFrom="paragraph">
                  <wp:posOffset>88265</wp:posOffset>
                </wp:positionV>
                <wp:extent cx="1537854" cy="523875"/>
                <wp:effectExtent l="19050" t="19050" r="24765" b="28575"/>
                <wp:wrapNone/>
                <wp:docPr id="53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7854" cy="52387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8575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957D67" w:rsidRPr="0030666C" w:rsidRDefault="00433792" w:rsidP="00957D67">
                            <w:pPr>
                              <w:jc w:val="center"/>
                              <w:rPr>
                                <w:rFonts w:ascii="Balloonist SF" w:hAnsi="Balloonist SF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lloonist SF" w:hAnsi="Balloonist SF"/>
                                <w:b/>
                                <w:sz w:val="28"/>
                                <w:szCs w:val="28"/>
                              </w:rPr>
                              <w:t>Examples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30" style="position:absolute;margin-left:720.2pt;margin-top:6.95pt;width:121.1pt;height:41.2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" fillcolor="#d9d9d9" strokeweight="2.25pt">
                <v:textbox>
                  <w:txbxContent>
                    <w:p w:rsidR="00957D67" w:rsidRPr="0030666C" w:rsidRDefault="00433792" w:rsidP="00957D67">
                      <w:pPr>
                        <w:jc w:val="center"/>
                        <w:rPr>
                          <w:rFonts w:ascii="Balloonist SF" w:hAnsi="Balloonist SF"/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Balloonist SF" w:hAnsi="Balloonist SF"/>
                          <w:b/>
                          <w:sz w:val="28"/>
                          <w:szCs w:val="28"/>
                        </w:rPr>
                        <w:t>Examples</w:t>
                      </w:r>
                    </w:p>
                  </w:txbxContent>
                </v:textbox>
              </v:oval>
            </w:pict>
          </mc:Fallback>
        </mc:AlternateContent>
      </w:r>
      <w:r w:rsidR="003B6C38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B625D0" wp14:editId="2ED58F0E">
                <wp:simplePos x="0" y="0"/>
                <wp:positionH relativeFrom="column">
                  <wp:posOffset>7688580</wp:posOffset>
                </wp:positionH>
                <wp:positionV relativeFrom="paragraph">
                  <wp:posOffset>295275</wp:posOffset>
                </wp:positionV>
                <wp:extent cx="0" cy="930910"/>
                <wp:effectExtent l="57150" t="38100" r="57150" b="2540"/>
                <wp:wrapNone/>
                <wp:docPr id="4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30910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605.4pt;margin-top:23.25pt;width:0;height:73.3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" strokeweight="2.25pt">
                <v:stroke endarrow="block"/>
              </v:shape>
            </w:pict>
          </mc:Fallback>
        </mc:AlternateContent>
      </w:r>
    </w:p>
    <w:p w:rsidR="00D910DA" w:rsidRDefault="00632FAE" w:rsidP="00D910DA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37F253D" wp14:editId="2FC46735">
                <wp:simplePos x="0" y="0"/>
                <wp:positionH relativeFrom="column">
                  <wp:posOffset>10377055</wp:posOffset>
                </wp:positionH>
                <wp:positionV relativeFrom="paragraph">
                  <wp:posOffset>166428</wp:posOffset>
                </wp:positionV>
                <wp:extent cx="1274618" cy="1537854"/>
                <wp:effectExtent l="19050" t="19050" r="59055" b="43815"/>
                <wp:wrapNone/>
                <wp:docPr id="3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4618" cy="1537854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817.1pt;margin-top:13.1pt;width:100.35pt;height:121.1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" strokeweight="2.25pt">
                <v:stroke endarrow="block"/>
              </v:shape>
            </w:pict>
          </mc:Fallback>
        </mc:AlternateContent>
      </w:r>
      <w:r w:rsidR="00A460E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1FB610D" wp14:editId="73C6FA59">
                <wp:simplePos x="0" y="0"/>
                <wp:positionH relativeFrom="column">
                  <wp:posOffset>8505825</wp:posOffset>
                </wp:positionH>
                <wp:positionV relativeFrom="paragraph">
                  <wp:posOffset>154305</wp:posOffset>
                </wp:positionV>
                <wp:extent cx="732790" cy="659765"/>
                <wp:effectExtent l="19050" t="38100" r="48260" b="26035"/>
                <wp:wrapNone/>
                <wp:docPr id="8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2790" cy="659765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669.75pt;margin-top:12.15pt;width:57.7pt;height:51.95pt;flip: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" strokeweight="2.25pt">
                <v:stroke endarrow="block"/>
              </v:shape>
            </w:pict>
          </mc:Fallback>
        </mc:AlternateContent>
      </w:r>
    </w:p>
    <w:p w:rsidR="00D910DA" w:rsidRDefault="00F40280" w:rsidP="00D910DA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85C3295" wp14:editId="740D3B31">
                <wp:simplePos x="0" y="0"/>
                <wp:positionH relativeFrom="column">
                  <wp:posOffset>6765925</wp:posOffset>
                </wp:positionH>
                <wp:positionV relativeFrom="paragraph">
                  <wp:posOffset>175895</wp:posOffset>
                </wp:positionV>
                <wp:extent cx="1905000" cy="2355215"/>
                <wp:effectExtent l="57150" t="57150" r="114300" b="121285"/>
                <wp:wrapNone/>
                <wp:docPr id="1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2355215"/>
                        </a:xfrm>
                        <a:prstGeom prst="flowChartAlternateProcess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750641" w:rsidRDefault="001005B4" w:rsidP="003916C4">
                            <w:pPr>
                              <w:spacing w:after="0" w:line="240" w:lineRule="auto"/>
                              <w:jc w:val="center"/>
                              <w:rPr>
                                <w:rFonts w:ascii="Candy Round BTN" w:hAnsi="Candy Round BT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ndy Round BTN" w:hAnsi="Candy Round BTN"/>
                                <w:b/>
                                <w:sz w:val="48"/>
                                <w:szCs w:val="48"/>
                              </w:rPr>
                              <w:t>1</w:t>
                            </w:r>
                            <w:r w:rsidR="00355D4B">
                              <w:rPr>
                                <w:rFonts w:ascii="Candy Round BTN" w:hAnsi="Candy Round BTN"/>
                                <w:b/>
                                <w:sz w:val="48"/>
                                <w:szCs w:val="48"/>
                              </w:rPr>
                              <w:t>0</w:t>
                            </w:r>
                            <w:r w:rsidR="009662AE">
                              <w:rPr>
                                <w:rFonts w:ascii="Candy Round BTN" w:hAnsi="Candy Round BTN"/>
                                <w:b/>
                                <w:sz w:val="48"/>
                                <w:szCs w:val="48"/>
                              </w:rPr>
                              <w:t>. Principle</w:t>
                            </w:r>
                            <w:r w:rsidR="009052F1">
                              <w:rPr>
                                <w:rFonts w:ascii="Candy Round BTN" w:hAnsi="Candy Round BTN"/>
                                <w:b/>
                                <w:sz w:val="48"/>
                                <w:szCs w:val="48"/>
                              </w:rPr>
                              <w:t xml:space="preserve"> o</w:t>
                            </w:r>
                            <w:r>
                              <w:rPr>
                                <w:rFonts w:ascii="Candy Round BTN" w:hAnsi="Candy Round BTN"/>
                                <w:b/>
                                <w:sz w:val="48"/>
                                <w:szCs w:val="48"/>
                              </w:rPr>
                              <w:t>f</w:t>
                            </w:r>
                            <w:r w:rsidR="009052F1">
                              <w:rPr>
                                <w:rFonts w:ascii="Candy Round BTN" w:hAnsi="Candy Round BT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6B0BBB">
                              <w:rPr>
                                <w:rFonts w:ascii="Candy Round BTN" w:hAnsi="Candy Round BTN"/>
                                <w:b/>
                                <w:sz w:val="48"/>
                                <w:szCs w:val="48"/>
                              </w:rPr>
                              <w:t>Edge E</w:t>
                            </w:r>
                            <w:r w:rsidR="00B2299C">
                              <w:rPr>
                                <w:rFonts w:ascii="Candy Round BTN" w:hAnsi="Candy Round BTN"/>
                                <w:b/>
                                <w:sz w:val="48"/>
                                <w:szCs w:val="48"/>
                              </w:rPr>
                              <w:t>ffects</w:t>
                            </w:r>
                          </w:p>
                          <w:p w:rsidR="00750641" w:rsidRDefault="0040325E" w:rsidP="0030666C">
                            <w:pPr>
                              <w:spacing w:after="0"/>
                              <w:jc w:val="center"/>
                              <w:rPr>
                                <w:rFonts w:ascii="Candy Round BTN" w:hAnsi="Candy Round BT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ndy Round BTN" w:hAnsi="Candy Round BTN"/>
                                <w:b/>
                                <w:noProof/>
                                <w:sz w:val="48"/>
                                <w:szCs w:val="48"/>
                                <w:lang w:val="en-AU" w:eastAsia="en-AU"/>
                              </w:rPr>
                              <w:drawing>
                                <wp:inline distT="0" distB="0" distL="0" distR="0" wp14:anchorId="37F53744" wp14:editId="5555EC71">
                                  <wp:extent cx="1114425" cy="969720"/>
                                  <wp:effectExtent l="0" t="0" r="0" b="190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dge1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5805" cy="9709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7CF2" w:rsidRPr="0017467B" w:rsidRDefault="00377CF2" w:rsidP="009052F1">
                            <w:pPr>
                              <w:spacing w:after="0"/>
                              <w:jc w:val="center"/>
                              <w:rPr>
                                <w:rFonts w:ascii="Candy Round BTN" w:hAnsi="Candy Round BTN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31" type="#_x0000_t176" style="position:absolute;margin-left:532.75pt;margin-top:13.85pt;width:150pt;height:185.4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" fillcolor="black [3200]" strokecolor="#f2f2f2 [3041]" strokeweight="3pt">
                <v:shadow on="t" color="black" opacity="26214f" origin="-.5,-.5" offset=".74836mm,.74836mm"/>
                <v:textbox>
                  <w:txbxContent>
                    <w:p w:rsidR="00750641" w:rsidRDefault="001005B4" w:rsidP="003916C4">
                      <w:pPr>
                        <w:spacing w:after="0" w:line="240" w:lineRule="auto"/>
                        <w:jc w:val="center"/>
                        <w:rPr>
                          <w:rFonts w:ascii="Candy Round BTN" w:hAnsi="Candy Round BT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Candy Round BTN" w:hAnsi="Candy Round BTN"/>
                          <w:b/>
                          <w:sz w:val="48"/>
                          <w:szCs w:val="48"/>
                        </w:rPr>
                        <w:t>1</w:t>
                      </w:r>
                      <w:r w:rsidR="00355D4B">
                        <w:rPr>
                          <w:rFonts w:ascii="Candy Round BTN" w:hAnsi="Candy Round BTN"/>
                          <w:b/>
                          <w:sz w:val="48"/>
                          <w:szCs w:val="48"/>
                        </w:rPr>
                        <w:t>0</w:t>
                      </w:r>
                      <w:r w:rsidR="009662AE">
                        <w:rPr>
                          <w:rFonts w:ascii="Candy Round BTN" w:hAnsi="Candy Round BTN"/>
                          <w:b/>
                          <w:sz w:val="48"/>
                          <w:szCs w:val="48"/>
                        </w:rPr>
                        <w:t>. Principle</w:t>
                      </w:r>
                      <w:r w:rsidR="009052F1">
                        <w:rPr>
                          <w:rFonts w:ascii="Candy Round BTN" w:hAnsi="Candy Round BTN"/>
                          <w:b/>
                          <w:sz w:val="48"/>
                          <w:szCs w:val="48"/>
                        </w:rPr>
                        <w:t xml:space="preserve"> o</w:t>
                      </w:r>
                      <w:r>
                        <w:rPr>
                          <w:rFonts w:ascii="Candy Round BTN" w:hAnsi="Candy Round BTN"/>
                          <w:b/>
                          <w:sz w:val="48"/>
                          <w:szCs w:val="48"/>
                        </w:rPr>
                        <w:t>f</w:t>
                      </w:r>
                      <w:r w:rsidR="009052F1">
                        <w:rPr>
                          <w:rFonts w:ascii="Candy Round BTN" w:hAnsi="Candy Round BT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6B0BBB">
                        <w:rPr>
                          <w:rFonts w:ascii="Candy Round BTN" w:hAnsi="Candy Round BTN"/>
                          <w:b/>
                          <w:sz w:val="48"/>
                          <w:szCs w:val="48"/>
                        </w:rPr>
                        <w:t>Edge E</w:t>
                      </w:r>
                      <w:r w:rsidR="00B2299C">
                        <w:rPr>
                          <w:rFonts w:ascii="Candy Round BTN" w:hAnsi="Candy Round BTN"/>
                          <w:b/>
                          <w:sz w:val="48"/>
                          <w:szCs w:val="48"/>
                        </w:rPr>
                        <w:t>ffects</w:t>
                      </w:r>
                    </w:p>
                    <w:p w:rsidR="00750641" w:rsidRDefault="0040325E" w:rsidP="0030666C">
                      <w:pPr>
                        <w:spacing w:after="0"/>
                        <w:jc w:val="center"/>
                        <w:rPr>
                          <w:rFonts w:ascii="Candy Round BTN" w:hAnsi="Candy Round BT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Candy Round BTN" w:hAnsi="Candy Round BTN"/>
                          <w:b/>
                          <w:noProof/>
                          <w:sz w:val="48"/>
                          <w:szCs w:val="48"/>
                          <w:lang w:val="en-AU" w:eastAsia="en-AU"/>
                        </w:rPr>
                        <w:drawing>
                          <wp:inline distT="0" distB="0" distL="0" distR="0" wp14:anchorId="37F53744" wp14:editId="5555EC71">
                            <wp:extent cx="1114425" cy="969720"/>
                            <wp:effectExtent l="0" t="0" r="0" b="190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dge1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5805" cy="9709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7CF2" w:rsidRPr="0017467B" w:rsidRDefault="00377CF2" w:rsidP="009052F1">
                      <w:pPr>
                        <w:spacing w:after="0"/>
                        <w:jc w:val="center"/>
                        <w:rPr>
                          <w:rFonts w:ascii="Candy Round BTN" w:hAnsi="Candy Round BTN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910DA" w:rsidRPr="00D910DA" w:rsidRDefault="00A460ED" w:rsidP="00D910DA">
      <w:r w:rsidRPr="00957D67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AA4C86D" wp14:editId="5EA9E0BA">
                <wp:simplePos x="0" y="0"/>
                <wp:positionH relativeFrom="column">
                  <wp:posOffset>8952865</wp:posOffset>
                </wp:positionH>
                <wp:positionV relativeFrom="paragraph">
                  <wp:posOffset>133350</wp:posOffset>
                </wp:positionV>
                <wp:extent cx="1725295" cy="438150"/>
                <wp:effectExtent l="19050" t="19050" r="27305" b="19050"/>
                <wp:wrapNone/>
                <wp:docPr id="57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5295" cy="4381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8575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957D67" w:rsidRPr="0030666C" w:rsidRDefault="00957D67" w:rsidP="00957D67">
                            <w:pPr>
                              <w:jc w:val="center"/>
                              <w:rPr>
                                <w:rFonts w:ascii="Balloonist SF" w:hAnsi="Balloonist SF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lloonist SF" w:hAnsi="Balloonist SF"/>
                                <w:b/>
                                <w:sz w:val="28"/>
                                <w:szCs w:val="28"/>
                              </w:rPr>
                              <w:t>HOLMGREN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31" style="position:absolute;margin-left:704.95pt;margin-top:10.5pt;width:135.85pt;height:34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" fillcolor="#d9d9d9" strokeweight="2.25pt">
                <v:textbox>
                  <w:txbxContent>
                    <w:p w:rsidR="00957D67" w:rsidRPr="0030666C" w:rsidRDefault="00957D67" w:rsidP="00957D67">
                      <w:pPr>
                        <w:jc w:val="center"/>
                        <w:rPr>
                          <w:rFonts w:ascii="Balloonist SF" w:hAnsi="Balloonist SF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lloonist SF" w:hAnsi="Balloonist SF"/>
                          <w:b/>
                          <w:sz w:val="28"/>
                          <w:szCs w:val="28"/>
                        </w:rPr>
                        <w:t>HOLMGREN</w:t>
                      </w:r>
                    </w:p>
                  </w:txbxContent>
                </v:textbox>
              </v:oval>
            </w:pict>
          </mc:Fallback>
        </mc:AlternateContent>
      </w:r>
    </w:p>
    <w:p w:rsidR="00D910DA" w:rsidRPr="00D910DA" w:rsidRDefault="00A460ED" w:rsidP="00D910DA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61F2553" wp14:editId="63E7AE40">
                <wp:simplePos x="0" y="0"/>
                <wp:positionH relativeFrom="column">
                  <wp:posOffset>9790430</wp:posOffset>
                </wp:positionH>
                <wp:positionV relativeFrom="paragraph">
                  <wp:posOffset>267335</wp:posOffset>
                </wp:positionV>
                <wp:extent cx="0" cy="193675"/>
                <wp:effectExtent l="95250" t="0" r="57150" b="53975"/>
                <wp:wrapNone/>
                <wp:docPr id="2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3675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770.9pt;margin-top:21.05pt;width:0;height:15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" strokeweight="2.25pt">
                <v:stroke endarrow="block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A14C9EE" wp14:editId="1A9392E5">
                <wp:simplePos x="0" y="0"/>
                <wp:positionH relativeFrom="column">
                  <wp:posOffset>8580755</wp:posOffset>
                </wp:positionH>
                <wp:positionV relativeFrom="paragraph">
                  <wp:posOffset>9525</wp:posOffset>
                </wp:positionV>
                <wp:extent cx="346075" cy="0"/>
                <wp:effectExtent l="0" t="95250" r="0" b="95250"/>
                <wp:wrapNone/>
                <wp:docPr id="5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075" cy="0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675.65pt;margin-top:.75pt;width:27.25pt;height: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" strokeweight="2.25pt">
                <v:stroke endarrow="block"/>
              </v:shape>
            </w:pict>
          </mc:Fallback>
        </mc:AlternateContent>
      </w:r>
    </w:p>
    <w:p w:rsidR="00D910DA" w:rsidRPr="00D910DA" w:rsidRDefault="00A460ED" w:rsidP="00D910DA">
      <w:r w:rsidRPr="00537261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A771018" wp14:editId="34B12556">
                <wp:simplePos x="0" y="0"/>
                <wp:positionH relativeFrom="column">
                  <wp:posOffset>8908473</wp:posOffset>
                </wp:positionH>
                <wp:positionV relativeFrom="paragraph">
                  <wp:posOffset>134966</wp:posOffset>
                </wp:positionV>
                <wp:extent cx="2369127" cy="2410691"/>
                <wp:effectExtent l="19050" t="19050" r="88900" b="104140"/>
                <wp:wrapNone/>
                <wp:docPr id="6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9127" cy="2410691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065CE" w:rsidRPr="003E2D0F" w:rsidRDefault="003E2D0F" w:rsidP="003E2D0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</w:t>
                            </w:r>
                            <w:r w:rsidR="004065CE" w:rsidRPr="003E2D0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D36D6E" w:rsidRPr="003E2D0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4065CE" w:rsidRPr="003E2D0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D36D6E" w:rsidRPr="003E2D0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Use edges and value the marginal</w:t>
                            </w:r>
                            <w:r w:rsidR="004065CE" w:rsidRPr="003E2D0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3E2D0F" w:rsidRDefault="004065CE" w:rsidP="003E2D0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3E2D0F">
                              <w:rPr>
                                <w:rFonts w:ascii="Arial" w:hAnsi="Arial" w:cs="Arial"/>
                                <w:i/>
                              </w:rPr>
                              <w:t>“</w:t>
                            </w:r>
                            <w:r w:rsidR="00D36D6E" w:rsidRPr="003E2D0F">
                              <w:rPr>
                                <w:rFonts w:ascii="Arial" w:hAnsi="Arial" w:cs="Arial"/>
                                <w:i/>
                              </w:rPr>
                              <w:t>Don’t think you are on the right track just because it is a well-beaten path</w:t>
                            </w:r>
                            <w:r w:rsidRPr="003E2D0F">
                              <w:rPr>
                                <w:rFonts w:ascii="Arial" w:hAnsi="Arial" w:cs="Arial"/>
                                <w:i/>
                              </w:rPr>
                              <w:t>”.</w:t>
                            </w:r>
                            <w:r w:rsidRPr="003E2D0F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4065CE" w:rsidRPr="003E2D0F" w:rsidRDefault="004065CE" w:rsidP="003E2D0F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3E2D0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E2D0F" w:rsidRPr="003E2D0F">
                              <w:rPr>
                                <w:rFonts w:ascii="Arial" w:hAnsi="Arial" w:cs="Arial"/>
                              </w:rPr>
                              <w:t>The interface between things is where the most interesting events take place. These are often the most valuable, diverse and productive elements in the system.</w:t>
                            </w:r>
                            <w:r w:rsidRPr="003E2D0F">
                              <w:rPr>
                                <w:rFonts w:ascii="Arial" w:hAnsi="Arial" w:cs="Arial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176" style="position:absolute;margin-left:701.45pt;margin-top:10.65pt;width:186.55pt;height:189.8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" strokeweight="2.25pt">
                <v:shadow on="t" opacity=".5" offset="6pt,6pt"/>
                <v:textbox>
                  <w:txbxContent>
                    <w:p w:rsidR="004065CE" w:rsidRPr="003E2D0F" w:rsidRDefault="003E2D0F" w:rsidP="003E2D0F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</w:t>
                      </w:r>
                      <w:r w:rsidR="004065CE" w:rsidRPr="003E2D0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</w:t>
                      </w:r>
                      <w:r w:rsidR="00D36D6E" w:rsidRPr="003E2D0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</w:t>
                      </w:r>
                      <w:r w:rsidR="004065CE" w:rsidRPr="003E2D0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. </w:t>
                      </w:r>
                      <w:r w:rsidR="00D36D6E" w:rsidRPr="003E2D0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Use edges and value the marginal</w:t>
                      </w:r>
                      <w:r w:rsidR="004065CE" w:rsidRPr="003E2D0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3E2D0F" w:rsidRDefault="004065CE" w:rsidP="003E2D0F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</w:pPr>
                      <w:r w:rsidRPr="003E2D0F">
                        <w:rPr>
                          <w:rFonts w:ascii="Arial" w:hAnsi="Arial" w:cs="Arial"/>
                          <w:i/>
                        </w:rPr>
                        <w:t>“</w:t>
                      </w:r>
                      <w:r w:rsidR="00D36D6E" w:rsidRPr="003E2D0F">
                        <w:rPr>
                          <w:rFonts w:ascii="Arial" w:hAnsi="Arial" w:cs="Arial"/>
                          <w:i/>
                        </w:rPr>
                        <w:t>Don’t think you are on the right track just because it is a well-beaten path</w:t>
                      </w:r>
                      <w:r w:rsidRPr="003E2D0F">
                        <w:rPr>
                          <w:rFonts w:ascii="Arial" w:hAnsi="Arial" w:cs="Arial"/>
                          <w:i/>
                        </w:rPr>
                        <w:t>”.</w:t>
                      </w:r>
                      <w:r w:rsidRPr="003E2D0F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 xml:space="preserve">   </w:t>
                      </w:r>
                    </w:p>
                    <w:p w:rsidR="004065CE" w:rsidRPr="003E2D0F" w:rsidRDefault="004065CE" w:rsidP="003E2D0F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3E2D0F">
                        <w:rPr>
                          <w:rFonts w:ascii="Arial" w:hAnsi="Arial" w:cs="Arial"/>
                        </w:rPr>
                        <w:t xml:space="preserve"> </w:t>
                      </w:r>
                      <w:r w:rsidR="003E2D0F" w:rsidRPr="003E2D0F">
                        <w:rPr>
                          <w:rFonts w:ascii="Arial" w:hAnsi="Arial" w:cs="Arial"/>
                        </w:rPr>
                        <w:t>The interface between things is where the most interesting events take place. These are often the most valuable, diverse and productive elements in the system.</w:t>
                      </w:r>
                      <w:r w:rsidRPr="003E2D0F">
                        <w:rPr>
                          <w:rFonts w:ascii="Arial" w:hAnsi="Arial" w:cs="Arial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D910DA" w:rsidRPr="00D910DA" w:rsidRDefault="00C81DDE" w:rsidP="00D910DA">
      <w:r w:rsidRPr="009268AF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AF22C10" wp14:editId="079110CC">
                <wp:simplePos x="0" y="0"/>
                <wp:positionH relativeFrom="column">
                  <wp:posOffset>-40755</wp:posOffset>
                </wp:positionH>
                <wp:positionV relativeFrom="paragraph">
                  <wp:posOffset>240665</wp:posOffset>
                </wp:positionV>
                <wp:extent cx="6469380" cy="498764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9380" cy="4987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68AF" w:rsidRPr="00FB3C4F" w:rsidRDefault="003F600B" w:rsidP="009268AF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Using earthbanks and islands in and around water provide many edges (niches) for plants, animals, and people. </w:t>
                            </w:r>
                            <w:r w:rsidR="009268AF">
                              <w:rPr>
                                <w:rFonts w:ascii="Arial" w:hAnsi="Arial" w:cs="Arial"/>
                              </w:rPr>
                              <w:t xml:space="preserve">Illustration: </w:t>
                            </w:r>
                            <w:r w:rsidR="009268AF" w:rsidRPr="00FB3C4F">
                              <w:rPr>
                                <w:rFonts w:ascii="Arial" w:hAnsi="Arial" w:cs="Arial"/>
                              </w:rPr>
                              <w:t>Mollison</w:t>
                            </w:r>
                            <w:r w:rsidR="009268AF">
                              <w:rPr>
                                <w:rFonts w:ascii="Arial" w:hAnsi="Arial" w:cs="Arial"/>
                              </w:rPr>
                              <w:t xml:space="preserve"> &amp; Slay</w:t>
                            </w:r>
                            <w:r w:rsidR="009268AF" w:rsidRPr="00FB3C4F">
                              <w:rPr>
                                <w:rFonts w:ascii="Arial" w:hAnsi="Arial" w:cs="Arial"/>
                              </w:rPr>
                              <w:t>, 19</w:t>
                            </w:r>
                            <w:r w:rsidR="009268AF">
                              <w:rPr>
                                <w:rFonts w:ascii="Arial" w:hAnsi="Arial" w:cs="Arial"/>
                              </w:rPr>
                              <w:t>91</w:t>
                            </w:r>
                            <w:r w:rsidR="009268AF" w:rsidRPr="00FB3C4F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="009268AF" w:rsidRPr="003F600B">
                              <w:rPr>
                                <w:rFonts w:ascii="Arial" w:hAnsi="Arial" w:cs="Arial"/>
                                <w:i/>
                              </w:rPr>
                              <w:t>Introduction to Permaculture</w:t>
                            </w:r>
                            <w:r w:rsidR="009268AF" w:rsidRPr="00FB3C4F">
                              <w:rPr>
                                <w:rFonts w:ascii="Arial" w:hAnsi="Arial" w:cs="Arial"/>
                              </w:rPr>
                              <w:t>, p.</w:t>
                            </w:r>
                            <w:r>
                              <w:rPr>
                                <w:rFonts w:ascii="Arial" w:hAnsi="Arial" w:cs="Arial"/>
                              </w:rPr>
                              <w:t>27</w:t>
                            </w:r>
                            <w:r w:rsidR="009268AF" w:rsidRPr="00FB3C4F">
                              <w:rPr>
                                <w:rFonts w:ascii="Arial" w:hAnsi="Arial" w:cs="Arial"/>
                              </w:rPr>
                              <w:t>, fig.</w:t>
                            </w:r>
                            <w:r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9268AF">
                              <w:rPr>
                                <w:rFonts w:ascii="Arial" w:hAnsi="Arial" w:cs="Arial"/>
                              </w:rPr>
                              <w:t>.1</w:t>
                            </w:r>
                            <w:r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margin-left:-3.2pt;margin-top:18.95pt;width:509.4pt;height:39.2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" filled="f" stroked="f">
                <v:textbox>
                  <w:txbxContent>
                    <w:p w:rsidR="009268AF" w:rsidRPr="00FB3C4F" w:rsidRDefault="003F600B" w:rsidP="009268AF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Using earthbanks and islands in and around water provide many edges (niches) for plants, animals, and people. </w:t>
                      </w:r>
                      <w:r w:rsidR="009268AF">
                        <w:rPr>
                          <w:rFonts w:ascii="Arial" w:hAnsi="Arial" w:cs="Arial"/>
                        </w:rPr>
                        <w:t xml:space="preserve">Illustration: </w:t>
                      </w:r>
                      <w:r w:rsidR="009268AF" w:rsidRPr="00FB3C4F">
                        <w:rPr>
                          <w:rFonts w:ascii="Arial" w:hAnsi="Arial" w:cs="Arial"/>
                        </w:rPr>
                        <w:t>Mollison</w:t>
                      </w:r>
                      <w:r w:rsidR="009268AF">
                        <w:rPr>
                          <w:rFonts w:ascii="Arial" w:hAnsi="Arial" w:cs="Arial"/>
                        </w:rPr>
                        <w:t xml:space="preserve"> &amp; Slay</w:t>
                      </w:r>
                      <w:r w:rsidR="009268AF" w:rsidRPr="00FB3C4F">
                        <w:rPr>
                          <w:rFonts w:ascii="Arial" w:hAnsi="Arial" w:cs="Arial"/>
                        </w:rPr>
                        <w:t>, 19</w:t>
                      </w:r>
                      <w:r w:rsidR="009268AF">
                        <w:rPr>
                          <w:rFonts w:ascii="Arial" w:hAnsi="Arial" w:cs="Arial"/>
                        </w:rPr>
                        <w:t>91</w:t>
                      </w:r>
                      <w:r w:rsidR="009268AF" w:rsidRPr="00FB3C4F">
                        <w:rPr>
                          <w:rFonts w:ascii="Arial" w:hAnsi="Arial" w:cs="Arial"/>
                        </w:rPr>
                        <w:t xml:space="preserve">, </w:t>
                      </w:r>
                      <w:r w:rsidR="009268AF" w:rsidRPr="003F600B">
                        <w:rPr>
                          <w:rFonts w:ascii="Arial" w:hAnsi="Arial" w:cs="Arial"/>
                          <w:i/>
                        </w:rPr>
                        <w:t>Introduction to Permaculture</w:t>
                      </w:r>
                      <w:r w:rsidR="009268AF" w:rsidRPr="00FB3C4F">
                        <w:rPr>
                          <w:rFonts w:ascii="Arial" w:hAnsi="Arial" w:cs="Arial"/>
                        </w:rPr>
                        <w:t>, p.</w:t>
                      </w:r>
                      <w:r>
                        <w:rPr>
                          <w:rFonts w:ascii="Arial" w:hAnsi="Arial" w:cs="Arial"/>
                        </w:rPr>
                        <w:t>27</w:t>
                      </w:r>
                      <w:r w:rsidR="009268AF" w:rsidRPr="00FB3C4F">
                        <w:rPr>
                          <w:rFonts w:ascii="Arial" w:hAnsi="Arial" w:cs="Arial"/>
                        </w:rPr>
                        <w:t>, fig.</w:t>
                      </w:r>
                      <w:r>
                        <w:rPr>
                          <w:rFonts w:ascii="Arial" w:hAnsi="Arial" w:cs="Arial"/>
                        </w:rPr>
                        <w:t>1</w:t>
                      </w:r>
                      <w:r w:rsidR="009268AF">
                        <w:rPr>
                          <w:rFonts w:ascii="Arial" w:hAnsi="Arial" w:cs="Arial"/>
                        </w:rPr>
                        <w:t>.1</w:t>
                      </w:r>
                      <w:r>
                        <w:rPr>
                          <w:rFonts w:ascii="Arial" w:hAnsi="Arial" w:cs="Arial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B6C38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33E1150" wp14:editId="5F2B1489">
                <wp:simplePos x="0" y="0"/>
                <wp:positionH relativeFrom="column">
                  <wp:posOffset>11656060</wp:posOffset>
                </wp:positionH>
                <wp:positionV relativeFrom="paragraph">
                  <wp:posOffset>87976</wp:posOffset>
                </wp:positionV>
                <wp:extent cx="1961515" cy="1814830"/>
                <wp:effectExtent l="19050" t="19050" r="19685" b="13970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1515" cy="181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09"/>
                              <w:gridCol w:w="1463"/>
                            </w:tblGrid>
                            <w:tr w:rsidR="00D36EBC" w:rsidTr="00D36EBC">
                              <w:trPr>
                                <w:trHeight w:val="128"/>
                              </w:trPr>
                              <w:tc>
                                <w:tcPr>
                                  <w:tcW w:w="1528" w:type="dxa"/>
                                </w:tcPr>
                                <w:p w:rsidR="00D36EBC" w:rsidRPr="00D36EBC" w:rsidRDefault="00D36EBC" w:rsidP="00D36EB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D36EBC">
                                    <w:rPr>
                                      <w:rFonts w:ascii="Arial" w:hAnsi="Arial" w:cs="Arial"/>
                                    </w:rPr>
                                    <w:t>cold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</w:tcPr>
                                <w:p w:rsidR="00D36EBC" w:rsidRPr="00D36EBC" w:rsidRDefault="00D36EBC" w:rsidP="00D36EB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D36EBC">
                                    <w:rPr>
                                      <w:rFonts w:ascii="Arial" w:hAnsi="Arial" w:cs="Arial"/>
                                    </w:rPr>
                                    <w:t>hot</w:t>
                                  </w:r>
                                </w:p>
                              </w:tc>
                            </w:tr>
                            <w:tr w:rsidR="00D36EBC" w:rsidTr="00D36EBC">
                              <w:trPr>
                                <w:trHeight w:val="97"/>
                              </w:trPr>
                              <w:tc>
                                <w:tcPr>
                                  <w:tcW w:w="1528" w:type="dxa"/>
                                </w:tcPr>
                                <w:p w:rsidR="00D36EBC" w:rsidRPr="00D36EBC" w:rsidRDefault="00D36EBC" w:rsidP="00D36EB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D36EBC">
                                    <w:rPr>
                                      <w:rFonts w:ascii="Arial" w:hAnsi="Arial" w:cs="Arial"/>
                                    </w:rPr>
                                    <w:t>wet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</w:tcPr>
                                <w:p w:rsidR="00D36EBC" w:rsidRPr="00D36EBC" w:rsidRDefault="00D36EBC" w:rsidP="00D36EB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D36EBC">
                                    <w:rPr>
                                      <w:rFonts w:ascii="Arial" w:hAnsi="Arial" w:cs="Arial"/>
                                    </w:rPr>
                                    <w:t>dry</w:t>
                                  </w:r>
                                </w:p>
                              </w:tc>
                            </w:tr>
                            <w:tr w:rsidR="00D36EBC" w:rsidTr="00D36EBC">
                              <w:trPr>
                                <w:trHeight w:val="97"/>
                              </w:trPr>
                              <w:tc>
                                <w:tcPr>
                                  <w:tcW w:w="1528" w:type="dxa"/>
                                </w:tcPr>
                                <w:p w:rsidR="00D36EBC" w:rsidRPr="00D36EBC" w:rsidRDefault="00D36EBC" w:rsidP="00D36EB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D36EBC">
                                    <w:rPr>
                                      <w:rFonts w:ascii="Arial" w:hAnsi="Arial" w:cs="Arial"/>
                                    </w:rPr>
                                    <w:t>wet season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</w:tcPr>
                                <w:p w:rsidR="00D36EBC" w:rsidRPr="00D36EBC" w:rsidRDefault="00D36EBC" w:rsidP="00D36EB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D36EBC">
                                    <w:rPr>
                                      <w:rFonts w:ascii="Arial" w:hAnsi="Arial" w:cs="Arial"/>
                                    </w:rPr>
                                    <w:t>dry season</w:t>
                                  </w:r>
                                </w:p>
                              </w:tc>
                            </w:tr>
                            <w:tr w:rsidR="00D36EBC" w:rsidTr="00D36EBC">
                              <w:trPr>
                                <w:trHeight w:val="97"/>
                              </w:trPr>
                              <w:tc>
                                <w:tcPr>
                                  <w:tcW w:w="1528" w:type="dxa"/>
                                </w:tcPr>
                                <w:p w:rsidR="00D36EBC" w:rsidRPr="00D36EBC" w:rsidRDefault="00D36EBC" w:rsidP="00D36EB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D36EBC">
                                    <w:rPr>
                                      <w:rFonts w:ascii="Arial" w:hAnsi="Arial" w:cs="Arial"/>
                                    </w:rPr>
                                    <w:t>earth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</w:tcPr>
                                <w:p w:rsidR="00D36EBC" w:rsidRPr="00D36EBC" w:rsidRDefault="00D36EBC" w:rsidP="00D36EB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D36EBC">
                                    <w:rPr>
                                      <w:rFonts w:ascii="Arial" w:hAnsi="Arial" w:cs="Arial"/>
                                    </w:rPr>
                                    <w:t>sky</w:t>
                                  </w:r>
                                </w:p>
                              </w:tc>
                            </w:tr>
                            <w:tr w:rsidR="00D36EBC" w:rsidTr="00D36EBC">
                              <w:trPr>
                                <w:trHeight w:val="97"/>
                              </w:trPr>
                              <w:tc>
                                <w:tcPr>
                                  <w:tcW w:w="1528" w:type="dxa"/>
                                </w:tcPr>
                                <w:p w:rsidR="00D36EBC" w:rsidRPr="00D36EBC" w:rsidRDefault="00D36EBC" w:rsidP="00D36EB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D36EBC">
                                    <w:rPr>
                                      <w:rFonts w:ascii="Arial" w:hAnsi="Arial" w:cs="Arial"/>
                                    </w:rPr>
                                    <w:t>natural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</w:tcPr>
                                <w:p w:rsidR="00D36EBC" w:rsidRPr="00D36EBC" w:rsidRDefault="00D36EBC" w:rsidP="00D36EB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D36EBC">
                                    <w:rPr>
                                      <w:rFonts w:ascii="Arial" w:hAnsi="Arial" w:cs="Arial"/>
                                    </w:rPr>
                                    <w:t>built</w:t>
                                  </w:r>
                                </w:p>
                              </w:tc>
                            </w:tr>
                            <w:tr w:rsidR="00D36EBC" w:rsidTr="00D36EBC">
                              <w:trPr>
                                <w:trHeight w:val="97"/>
                              </w:trPr>
                              <w:tc>
                                <w:tcPr>
                                  <w:tcW w:w="1528" w:type="dxa"/>
                                </w:tcPr>
                                <w:p w:rsidR="00D36EBC" w:rsidRPr="00D36EBC" w:rsidRDefault="00D36EBC" w:rsidP="00D36EB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house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</w:tcPr>
                                <w:p w:rsidR="00D36EBC" w:rsidRPr="00D36EBC" w:rsidRDefault="00D36EBC" w:rsidP="00D36EB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garden</w:t>
                                  </w:r>
                                </w:p>
                              </w:tc>
                            </w:tr>
                            <w:tr w:rsidR="00D36EBC" w:rsidTr="00D36EBC">
                              <w:trPr>
                                <w:trHeight w:val="97"/>
                              </w:trPr>
                              <w:tc>
                                <w:tcPr>
                                  <w:tcW w:w="1528" w:type="dxa"/>
                                </w:tcPr>
                                <w:p w:rsidR="00D36EBC" w:rsidRPr="00D36EBC" w:rsidRDefault="00D36EBC" w:rsidP="00D36EB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road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</w:tcPr>
                                <w:p w:rsidR="00D36EBC" w:rsidRPr="00D36EBC" w:rsidRDefault="00D36EBC" w:rsidP="00D36EB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footpath</w:t>
                                  </w:r>
                                </w:p>
                              </w:tc>
                            </w:tr>
                            <w:tr w:rsidR="00D36EBC" w:rsidTr="00D36EBC">
                              <w:trPr>
                                <w:trHeight w:val="97"/>
                              </w:trPr>
                              <w:tc>
                                <w:tcPr>
                                  <w:tcW w:w="1528" w:type="dxa"/>
                                </w:tcPr>
                                <w:p w:rsidR="00D36EBC" w:rsidRPr="00D36EBC" w:rsidRDefault="00D36EBC" w:rsidP="00D36EB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estuary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</w:tcPr>
                                <w:p w:rsidR="00D36EBC" w:rsidRPr="00D36EBC" w:rsidRDefault="00D36EBC" w:rsidP="00D36EB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ocean</w:t>
                                  </w:r>
                                </w:p>
                              </w:tc>
                            </w:tr>
                            <w:tr w:rsidR="00D36EBC" w:rsidTr="00D36EBC">
                              <w:trPr>
                                <w:trHeight w:val="97"/>
                              </w:trPr>
                              <w:tc>
                                <w:tcPr>
                                  <w:tcW w:w="1528" w:type="dxa"/>
                                </w:tcPr>
                                <w:p w:rsidR="00D36EBC" w:rsidRPr="00D36EBC" w:rsidRDefault="00D36EBC" w:rsidP="00D36EB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forest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</w:tcPr>
                                <w:p w:rsidR="00D36EBC" w:rsidRDefault="00D36EBC" w:rsidP="00D36EB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grassland</w:t>
                                  </w:r>
                                </w:p>
                              </w:tc>
                            </w:tr>
                            <w:tr w:rsidR="00D36EBC" w:rsidTr="00D36EBC">
                              <w:trPr>
                                <w:trHeight w:val="97"/>
                              </w:trPr>
                              <w:tc>
                                <w:tcPr>
                                  <w:tcW w:w="1528" w:type="dxa"/>
                                </w:tcPr>
                                <w:p w:rsidR="00D36EBC" w:rsidRDefault="00D36EBC" w:rsidP="00D36EB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highway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</w:tcPr>
                                <w:p w:rsidR="00D36EBC" w:rsidRDefault="00D36EBC" w:rsidP="00D36EB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property line</w:t>
                                  </w:r>
                                </w:p>
                              </w:tc>
                            </w:tr>
                          </w:tbl>
                          <w:p w:rsidR="00D36EBC" w:rsidRDefault="00D36EBC" w:rsidP="00D36E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917.8pt;margin-top:6.95pt;width:154.45pt;height:142.9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" strokeweight="2.2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09"/>
                        <w:gridCol w:w="1463"/>
                      </w:tblGrid>
                      <w:tr w:rsidR="00D36EBC" w:rsidTr="00D36EBC">
                        <w:trPr>
                          <w:trHeight w:val="128"/>
                        </w:trPr>
                        <w:tc>
                          <w:tcPr>
                            <w:tcW w:w="1528" w:type="dxa"/>
                          </w:tcPr>
                          <w:p w:rsidR="00D36EBC" w:rsidRPr="00D36EBC" w:rsidRDefault="00D36EBC" w:rsidP="00D36EB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36EBC">
                              <w:rPr>
                                <w:rFonts w:ascii="Arial" w:hAnsi="Arial" w:cs="Arial"/>
                              </w:rPr>
                              <w:t>cold</w:t>
                            </w:r>
                          </w:p>
                        </w:tc>
                        <w:tc>
                          <w:tcPr>
                            <w:tcW w:w="1474" w:type="dxa"/>
                          </w:tcPr>
                          <w:p w:rsidR="00D36EBC" w:rsidRPr="00D36EBC" w:rsidRDefault="00D36EBC" w:rsidP="00D36EB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36EBC">
                              <w:rPr>
                                <w:rFonts w:ascii="Arial" w:hAnsi="Arial" w:cs="Arial"/>
                              </w:rPr>
                              <w:t>hot</w:t>
                            </w:r>
                          </w:p>
                        </w:tc>
                      </w:tr>
                      <w:tr w:rsidR="00D36EBC" w:rsidTr="00D36EBC">
                        <w:trPr>
                          <w:trHeight w:val="97"/>
                        </w:trPr>
                        <w:tc>
                          <w:tcPr>
                            <w:tcW w:w="1528" w:type="dxa"/>
                          </w:tcPr>
                          <w:p w:rsidR="00D36EBC" w:rsidRPr="00D36EBC" w:rsidRDefault="00D36EBC" w:rsidP="00D36EB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36EBC">
                              <w:rPr>
                                <w:rFonts w:ascii="Arial" w:hAnsi="Arial" w:cs="Arial"/>
                              </w:rPr>
                              <w:t>wet</w:t>
                            </w:r>
                          </w:p>
                        </w:tc>
                        <w:tc>
                          <w:tcPr>
                            <w:tcW w:w="1474" w:type="dxa"/>
                          </w:tcPr>
                          <w:p w:rsidR="00D36EBC" w:rsidRPr="00D36EBC" w:rsidRDefault="00D36EBC" w:rsidP="00D36EB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36EBC">
                              <w:rPr>
                                <w:rFonts w:ascii="Arial" w:hAnsi="Arial" w:cs="Arial"/>
                              </w:rPr>
                              <w:t>dry</w:t>
                            </w:r>
                          </w:p>
                        </w:tc>
                      </w:tr>
                      <w:tr w:rsidR="00D36EBC" w:rsidTr="00D36EBC">
                        <w:trPr>
                          <w:trHeight w:val="97"/>
                        </w:trPr>
                        <w:tc>
                          <w:tcPr>
                            <w:tcW w:w="1528" w:type="dxa"/>
                          </w:tcPr>
                          <w:p w:rsidR="00D36EBC" w:rsidRPr="00D36EBC" w:rsidRDefault="00D36EBC" w:rsidP="00D36EB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36EBC">
                              <w:rPr>
                                <w:rFonts w:ascii="Arial" w:hAnsi="Arial" w:cs="Arial"/>
                              </w:rPr>
                              <w:t>wet season</w:t>
                            </w:r>
                          </w:p>
                        </w:tc>
                        <w:tc>
                          <w:tcPr>
                            <w:tcW w:w="1474" w:type="dxa"/>
                          </w:tcPr>
                          <w:p w:rsidR="00D36EBC" w:rsidRPr="00D36EBC" w:rsidRDefault="00D36EBC" w:rsidP="00D36EB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36EBC">
                              <w:rPr>
                                <w:rFonts w:ascii="Arial" w:hAnsi="Arial" w:cs="Arial"/>
                              </w:rPr>
                              <w:t>dry season</w:t>
                            </w:r>
                          </w:p>
                        </w:tc>
                      </w:tr>
                      <w:tr w:rsidR="00D36EBC" w:rsidTr="00D36EBC">
                        <w:trPr>
                          <w:trHeight w:val="97"/>
                        </w:trPr>
                        <w:tc>
                          <w:tcPr>
                            <w:tcW w:w="1528" w:type="dxa"/>
                          </w:tcPr>
                          <w:p w:rsidR="00D36EBC" w:rsidRPr="00D36EBC" w:rsidRDefault="00D36EBC" w:rsidP="00D36EB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36EBC">
                              <w:rPr>
                                <w:rFonts w:ascii="Arial" w:hAnsi="Arial" w:cs="Arial"/>
                              </w:rPr>
                              <w:t>earth</w:t>
                            </w:r>
                          </w:p>
                        </w:tc>
                        <w:tc>
                          <w:tcPr>
                            <w:tcW w:w="1474" w:type="dxa"/>
                          </w:tcPr>
                          <w:p w:rsidR="00D36EBC" w:rsidRPr="00D36EBC" w:rsidRDefault="00D36EBC" w:rsidP="00D36EB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36EBC">
                              <w:rPr>
                                <w:rFonts w:ascii="Arial" w:hAnsi="Arial" w:cs="Arial"/>
                              </w:rPr>
                              <w:t>sky</w:t>
                            </w:r>
                          </w:p>
                        </w:tc>
                      </w:tr>
                      <w:tr w:rsidR="00D36EBC" w:rsidTr="00D36EBC">
                        <w:trPr>
                          <w:trHeight w:val="97"/>
                        </w:trPr>
                        <w:tc>
                          <w:tcPr>
                            <w:tcW w:w="1528" w:type="dxa"/>
                          </w:tcPr>
                          <w:p w:rsidR="00D36EBC" w:rsidRPr="00D36EBC" w:rsidRDefault="00D36EBC" w:rsidP="00D36EB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36EBC">
                              <w:rPr>
                                <w:rFonts w:ascii="Arial" w:hAnsi="Arial" w:cs="Arial"/>
                              </w:rPr>
                              <w:t>natural</w:t>
                            </w:r>
                          </w:p>
                        </w:tc>
                        <w:tc>
                          <w:tcPr>
                            <w:tcW w:w="1474" w:type="dxa"/>
                          </w:tcPr>
                          <w:p w:rsidR="00D36EBC" w:rsidRPr="00D36EBC" w:rsidRDefault="00D36EBC" w:rsidP="00D36EB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36EBC">
                              <w:rPr>
                                <w:rFonts w:ascii="Arial" w:hAnsi="Arial" w:cs="Arial"/>
                              </w:rPr>
                              <w:t>built</w:t>
                            </w:r>
                          </w:p>
                        </w:tc>
                      </w:tr>
                      <w:tr w:rsidR="00D36EBC" w:rsidTr="00D36EBC">
                        <w:trPr>
                          <w:trHeight w:val="97"/>
                        </w:trPr>
                        <w:tc>
                          <w:tcPr>
                            <w:tcW w:w="1528" w:type="dxa"/>
                          </w:tcPr>
                          <w:p w:rsidR="00D36EBC" w:rsidRPr="00D36EBC" w:rsidRDefault="00D36EBC" w:rsidP="00D36EB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house</w:t>
                            </w:r>
                          </w:p>
                        </w:tc>
                        <w:tc>
                          <w:tcPr>
                            <w:tcW w:w="1474" w:type="dxa"/>
                          </w:tcPr>
                          <w:p w:rsidR="00D36EBC" w:rsidRPr="00D36EBC" w:rsidRDefault="00D36EBC" w:rsidP="00D36EB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garden</w:t>
                            </w:r>
                          </w:p>
                        </w:tc>
                      </w:tr>
                      <w:tr w:rsidR="00D36EBC" w:rsidTr="00D36EBC">
                        <w:trPr>
                          <w:trHeight w:val="97"/>
                        </w:trPr>
                        <w:tc>
                          <w:tcPr>
                            <w:tcW w:w="1528" w:type="dxa"/>
                          </w:tcPr>
                          <w:p w:rsidR="00D36EBC" w:rsidRPr="00D36EBC" w:rsidRDefault="00D36EBC" w:rsidP="00D36EB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road</w:t>
                            </w:r>
                          </w:p>
                        </w:tc>
                        <w:tc>
                          <w:tcPr>
                            <w:tcW w:w="1474" w:type="dxa"/>
                          </w:tcPr>
                          <w:p w:rsidR="00D36EBC" w:rsidRPr="00D36EBC" w:rsidRDefault="00D36EBC" w:rsidP="00D36EB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footpath</w:t>
                            </w:r>
                          </w:p>
                        </w:tc>
                      </w:tr>
                      <w:tr w:rsidR="00D36EBC" w:rsidTr="00D36EBC">
                        <w:trPr>
                          <w:trHeight w:val="97"/>
                        </w:trPr>
                        <w:tc>
                          <w:tcPr>
                            <w:tcW w:w="1528" w:type="dxa"/>
                          </w:tcPr>
                          <w:p w:rsidR="00D36EBC" w:rsidRPr="00D36EBC" w:rsidRDefault="00D36EBC" w:rsidP="00D36EB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estuary</w:t>
                            </w:r>
                          </w:p>
                        </w:tc>
                        <w:tc>
                          <w:tcPr>
                            <w:tcW w:w="1474" w:type="dxa"/>
                          </w:tcPr>
                          <w:p w:rsidR="00D36EBC" w:rsidRPr="00D36EBC" w:rsidRDefault="00D36EBC" w:rsidP="00D36EB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ocean</w:t>
                            </w:r>
                          </w:p>
                        </w:tc>
                      </w:tr>
                      <w:tr w:rsidR="00D36EBC" w:rsidTr="00D36EBC">
                        <w:trPr>
                          <w:trHeight w:val="97"/>
                        </w:trPr>
                        <w:tc>
                          <w:tcPr>
                            <w:tcW w:w="1528" w:type="dxa"/>
                          </w:tcPr>
                          <w:p w:rsidR="00D36EBC" w:rsidRPr="00D36EBC" w:rsidRDefault="00D36EBC" w:rsidP="00D36EB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forest</w:t>
                            </w:r>
                          </w:p>
                        </w:tc>
                        <w:tc>
                          <w:tcPr>
                            <w:tcW w:w="1474" w:type="dxa"/>
                          </w:tcPr>
                          <w:p w:rsidR="00D36EBC" w:rsidRDefault="00D36EBC" w:rsidP="00D36EB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grassland</w:t>
                            </w:r>
                          </w:p>
                        </w:tc>
                      </w:tr>
                      <w:tr w:rsidR="00D36EBC" w:rsidTr="00D36EBC">
                        <w:trPr>
                          <w:trHeight w:val="97"/>
                        </w:trPr>
                        <w:tc>
                          <w:tcPr>
                            <w:tcW w:w="1528" w:type="dxa"/>
                          </w:tcPr>
                          <w:p w:rsidR="00D36EBC" w:rsidRDefault="00D36EBC" w:rsidP="00D36EB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highway</w:t>
                            </w:r>
                          </w:p>
                        </w:tc>
                        <w:tc>
                          <w:tcPr>
                            <w:tcW w:w="1474" w:type="dxa"/>
                          </w:tcPr>
                          <w:p w:rsidR="00D36EBC" w:rsidRDefault="00D36EBC" w:rsidP="00D36EB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property line</w:t>
                            </w:r>
                          </w:p>
                        </w:tc>
                      </w:tr>
                    </w:tbl>
                    <w:p w:rsidR="00D36EBC" w:rsidRDefault="00D36EBC" w:rsidP="00D36EBC"/>
                  </w:txbxContent>
                </v:textbox>
              </v:shape>
            </w:pict>
          </mc:Fallback>
        </mc:AlternateContent>
      </w:r>
    </w:p>
    <w:p w:rsidR="00D910DA" w:rsidRPr="00D910DA" w:rsidRDefault="00F40280" w:rsidP="00D910DA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2BFA9E2" wp14:editId="5DE4FBF8">
                <wp:simplePos x="0" y="0"/>
                <wp:positionH relativeFrom="column">
                  <wp:posOffset>6105526</wp:posOffset>
                </wp:positionH>
                <wp:positionV relativeFrom="paragraph">
                  <wp:posOffset>292100</wp:posOffset>
                </wp:positionV>
                <wp:extent cx="761364" cy="1143000"/>
                <wp:effectExtent l="38100" t="38100" r="20320" b="19050"/>
                <wp:wrapNone/>
                <wp:docPr id="4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61364" cy="1143000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480.75pt;margin-top:23pt;width:59.95pt;height:90pt;flip:x y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" strokeweight="2.25pt">
                <v:stroke endarrow="block"/>
              </v:shape>
            </w:pict>
          </mc:Fallback>
        </mc:AlternateContent>
      </w:r>
    </w:p>
    <w:p w:rsidR="00D910DA" w:rsidRPr="00D910DA" w:rsidRDefault="006E1E28" w:rsidP="00D910DA">
      <w:r>
        <w:rPr>
          <w:noProof/>
          <w:lang w:val="en-AU" w:eastAsia="en-AU"/>
        </w:rPr>
        <w:drawing>
          <wp:anchor distT="0" distB="0" distL="114300" distR="114300" simplePos="0" relativeHeight="251952128" behindDoc="1" locked="0" layoutInCell="1" allowOverlap="1" wp14:anchorId="34A35421" wp14:editId="78DF3334">
            <wp:simplePos x="0" y="0"/>
            <wp:positionH relativeFrom="column">
              <wp:posOffset>2540552</wp:posOffset>
            </wp:positionH>
            <wp:positionV relativeFrom="paragraph">
              <wp:posOffset>90170</wp:posOffset>
            </wp:positionV>
            <wp:extent cx="1898650" cy="1483995"/>
            <wp:effectExtent l="0" t="0" r="6350" b="190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DDE">
        <w:rPr>
          <w:noProof/>
          <w:lang w:val="en-AU" w:eastAsia="en-AU"/>
        </w:rPr>
        <w:drawing>
          <wp:anchor distT="0" distB="0" distL="114300" distR="114300" simplePos="0" relativeHeight="251953152" behindDoc="1" locked="0" layoutInCell="1" allowOverlap="1" wp14:anchorId="25BC3B18" wp14:editId="4133BC18">
            <wp:simplePos x="0" y="0"/>
            <wp:positionH relativeFrom="column">
              <wp:posOffset>4434840</wp:posOffset>
            </wp:positionH>
            <wp:positionV relativeFrom="paragraph">
              <wp:posOffset>201930</wp:posOffset>
            </wp:positionV>
            <wp:extent cx="1666875" cy="1487170"/>
            <wp:effectExtent l="0" t="0" r="9525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DDE">
        <w:rPr>
          <w:noProof/>
          <w:lang w:val="en-AU" w:eastAsia="en-AU"/>
        </w:rPr>
        <w:drawing>
          <wp:anchor distT="0" distB="0" distL="114300" distR="114300" simplePos="0" relativeHeight="251951104" behindDoc="1" locked="0" layoutInCell="1" allowOverlap="1" wp14:anchorId="78C3BD48" wp14:editId="084167D3">
            <wp:simplePos x="0" y="0"/>
            <wp:positionH relativeFrom="column">
              <wp:posOffset>1010920</wp:posOffset>
            </wp:positionH>
            <wp:positionV relativeFrom="paragraph">
              <wp:posOffset>278765</wp:posOffset>
            </wp:positionV>
            <wp:extent cx="1487170" cy="118872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DDE">
        <w:rPr>
          <w:noProof/>
          <w:lang w:val="en-AU" w:eastAsia="en-AU"/>
        </w:rPr>
        <w:drawing>
          <wp:anchor distT="0" distB="0" distL="114300" distR="114300" simplePos="0" relativeHeight="251950080" behindDoc="1" locked="0" layoutInCell="1" allowOverlap="1" wp14:anchorId="5038B616" wp14:editId="2AAE38D2">
            <wp:simplePos x="0" y="0"/>
            <wp:positionH relativeFrom="column">
              <wp:posOffset>-346710</wp:posOffset>
            </wp:positionH>
            <wp:positionV relativeFrom="paragraph">
              <wp:posOffset>294005</wp:posOffset>
            </wp:positionV>
            <wp:extent cx="1124585" cy="1139825"/>
            <wp:effectExtent l="0" t="0" r="0" b="317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0DA" w:rsidRPr="00D910DA" w:rsidRDefault="00A460ED" w:rsidP="00D910DA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8C6870F" wp14:editId="7338422F">
                <wp:simplePos x="0" y="0"/>
                <wp:positionH relativeFrom="column">
                  <wp:posOffset>7841673</wp:posOffset>
                </wp:positionH>
                <wp:positionV relativeFrom="paragraph">
                  <wp:posOffset>242050</wp:posOffset>
                </wp:positionV>
                <wp:extent cx="1301750" cy="1412587"/>
                <wp:effectExtent l="19050" t="19050" r="69850" b="54610"/>
                <wp:wrapNone/>
                <wp:docPr id="4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0" cy="1412587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6" type="#_x0000_t32" style="position:absolute;margin-left:617.45pt;margin-top:19.05pt;width:102.5pt;height:111.2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" strokeweight="2.25pt">
                <v:stroke endarrow="block"/>
              </v:shape>
            </w:pict>
          </mc:Fallback>
        </mc:AlternateContent>
      </w:r>
      <w:r w:rsidR="00F40280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71054A2" wp14:editId="788BC249">
                <wp:simplePos x="0" y="0"/>
                <wp:positionH relativeFrom="column">
                  <wp:posOffset>7324725</wp:posOffset>
                </wp:positionH>
                <wp:positionV relativeFrom="paragraph">
                  <wp:posOffset>265430</wp:posOffset>
                </wp:positionV>
                <wp:extent cx="88265" cy="361950"/>
                <wp:effectExtent l="76200" t="19050" r="45085" b="38100"/>
                <wp:wrapNone/>
                <wp:docPr id="4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265" cy="361950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576.75pt;margin-top:20.9pt;width:6.95pt;height:28.5pt;flip:x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" strokeweight="2.25pt">
                <v:stroke endarrow="block"/>
              </v:shape>
            </w:pict>
          </mc:Fallback>
        </mc:AlternateContent>
      </w:r>
    </w:p>
    <w:p w:rsidR="00D910DA" w:rsidRPr="00D910DA" w:rsidRDefault="00F40280" w:rsidP="00D910DA">
      <w:r w:rsidRPr="00957D67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D1ABA3F" wp14:editId="7567DF1F">
                <wp:simplePos x="0" y="0"/>
                <wp:positionH relativeFrom="column">
                  <wp:posOffset>6289040</wp:posOffset>
                </wp:positionH>
                <wp:positionV relativeFrom="paragraph">
                  <wp:posOffset>304800</wp:posOffset>
                </wp:positionV>
                <wp:extent cx="1689735" cy="872490"/>
                <wp:effectExtent l="19050" t="19050" r="24765" b="22860"/>
                <wp:wrapNone/>
                <wp:docPr id="22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9735" cy="87249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8575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0C34EC" w:rsidRPr="0030666C" w:rsidRDefault="000C34EC" w:rsidP="000C34EC">
                            <w:pPr>
                              <w:jc w:val="center"/>
                              <w:rPr>
                                <w:rFonts w:ascii="Balloonist SF" w:hAnsi="Balloonist SF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lloonist SF" w:hAnsi="Balloonist SF"/>
                                <w:b/>
                                <w:sz w:val="28"/>
                                <w:szCs w:val="28"/>
                              </w:rPr>
                              <w:t>Pond systems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36" style="position:absolute;margin-left:495.2pt;margin-top:24pt;width:133.05pt;height:68.7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" fillcolor="#d9d9d9" strokeweight="2.25pt">
                <v:textbox>
                  <w:txbxContent>
                    <w:p w:rsidR="000C34EC" w:rsidRPr="0030666C" w:rsidRDefault="000C34EC" w:rsidP="000C34EC">
                      <w:pPr>
                        <w:jc w:val="center"/>
                        <w:rPr>
                          <w:rFonts w:ascii="Balloonist SF" w:hAnsi="Balloonist SF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lloonist SF" w:hAnsi="Balloonist SF"/>
                          <w:b/>
                          <w:sz w:val="28"/>
                          <w:szCs w:val="28"/>
                        </w:rPr>
                        <w:t>Pond systems</w:t>
                      </w:r>
                    </w:p>
                  </w:txbxContent>
                </v:textbox>
              </v:oval>
            </w:pict>
          </mc:Fallback>
        </mc:AlternateContent>
      </w:r>
    </w:p>
    <w:p w:rsidR="00D910DA" w:rsidRDefault="00F40280" w:rsidP="00D910DA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CE7991B" wp14:editId="4BE96990">
                <wp:simplePos x="0" y="0"/>
                <wp:positionH relativeFrom="column">
                  <wp:posOffset>6103620</wp:posOffset>
                </wp:positionH>
                <wp:positionV relativeFrom="paragraph">
                  <wp:posOffset>38100</wp:posOffset>
                </wp:positionV>
                <wp:extent cx="345440" cy="151130"/>
                <wp:effectExtent l="0" t="57150" r="16510" b="20320"/>
                <wp:wrapNone/>
                <wp:docPr id="7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5440" cy="151130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480.6pt;margin-top:3pt;width:27.2pt;height:11.9pt;flip:x y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" strokeweight="2.25pt">
                <v:stroke endarrow="block"/>
              </v:shape>
            </w:pict>
          </mc:Fallback>
        </mc:AlternateContent>
      </w:r>
    </w:p>
    <w:p w:rsidR="0028068B" w:rsidRDefault="00C81DDE" w:rsidP="00D910DA">
      <w:pPr>
        <w:tabs>
          <w:tab w:val="left" w:pos="4710"/>
          <w:tab w:val="left" w:pos="10305"/>
        </w:tabs>
      </w:pPr>
      <w:r w:rsidRPr="009268AF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076750B" wp14:editId="5B74D05B">
                <wp:simplePos x="0" y="0"/>
                <wp:positionH relativeFrom="column">
                  <wp:posOffset>-346018</wp:posOffset>
                </wp:positionH>
                <wp:positionV relativeFrom="paragraph">
                  <wp:posOffset>196850</wp:posOffset>
                </wp:positionV>
                <wp:extent cx="3712845" cy="37401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2845" cy="374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DDE" w:rsidRPr="00FB3C4F" w:rsidRDefault="00C81DDE" w:rsidP="00C81DDE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Illustration: Bell, 1994, </w:t>
                            </w:r>
                            <w:r w:rsidRPr="00C81DDE">
                              <w:rPr>
                                <w:rFonts w:ascii="Arial" w:hAnsi="Arial" w:cs="Arial"/>
                                <w:i/>
                              </w:rPr>
                              <w:t>The Permaculture Garden</w:t>
                            </w:r>
                            <w:r>
                              <w:rPr>
                                <w:rFonts w:ascii="Arial" w:hAnsi="Arial" w:cs="Arial"/>
                              </w:rPr>
                              <w:t>, p. 24.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27.25pt;margin-top:15.5pt;width:292.35pt;height:29.4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" filled="f" stroked="f">
                <v:textbox>
                  <w:txbxContent>
                    <w:p w:rsidR="00C81DDE" w:rsidRPr="00FB3C4F" w:rsidRDefault="00C81DDE" w:rsidP="00C81DDE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Illustration: Bell, 1994, </w:t>
                      </w:r>
                      <w:r w:rsidRPr="00C81DDE">
                        <w:rPr>
                          <w:rFonts w:ascii="Arial" w:hAnsi="Arial" w:cs="Arial"/>
                          <w:i/>
                        </w:rPr>
                        <w:t>The Permaculture Garden</w:t>
                      </w:r>
                      <w:r>
                        <w:rPr>
                          <w:rFonts w:ascii="Arial" w:hAnsi="Arial" w:cs="Arial"/>
                        </w:rPr>
                        <w:t>, p. 24.</w:t>
                      </w:r>
                    </w:p>
                  </w:txbxContent>
                </v:textbox>
              </v:shape>
            </w:pict>
          </mc:Fallback>
        </mc:AlternateContent>
      </w:r>
      <w:r w:rsidR="00D910DA">
        <w:tab/>
      </w:r>
      <w:r w:rsidR="00D910DA">
        <w:tab/>
      </w:r>
    </w:p>
    <w:p w:rsidR="00BB5D96" w:rsidRDefault="00B92224" w:rsidP="00D910DA">
      <w:pPr>
        <w:tabs>
          <w:tab w:val="left" w:pos="4710"/>
          <w:tab w:val="left" w:pos="10305"/>
        </w:tabs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2549B175" wp14:editId="17298F47">
                <wp:simplePos x="0" y="0"/>
                <wp:positionH relativeFrom="column">
                  <wp:posOffset>11658485</wp:posOffset>
                </wp:positionH>
                <wp:positionV relativeFrom="paragraph">
                  <wp:posOffset>3961014</wp:posOffset>
                </wp:positionV>
                <wp:extent cx="2160270" cy="708025"/>
                <wp:effectExtent l="19050" t="19050" r="30480" b="53975"/>
                <wp:wrapNone/>
                <wp:docPr id="3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708025"/>
                        </a:xfrm>
                        <a:prstGeom prst="flowChartAlternateProcess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38100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E2D0F" w:rsidRPr="00A5058C" w:rsidRDefault="003E2D0F" w:rsidP="003E2D0F">
                            <w:pPr>
                              <w:spacing w:after="0" w:line="240" w:lineRule="auto"/>
                              <w:jc w:val="center"/>
                              <w:rPr>
                                <w:rFonts w:ascii="Candy Round BTN" w:hAnsi="Candy Round BTN"/>
                                <w:b/>
                                <w:sz w:val="32"/>
                                <w:szCs w:val="32"/>
                              </w:rPr>
                            </w:pPr>
                            <w:r w:rsidRPr="00A5058C">
                              <w:rPr>
                                <w:rFonts w:ascii="Candy Round BTN" w:hAnsi="Candy Round BTN"/>
                                <w:b/>
                                <w:sz w:val="32"/>
                                <w:szCs w:val="32"/>
                              </w:rPr>
                              <w:t>PRINCIPLES</w:t>
                            </w:r>
                          </w:p>
                          <w:p w:rsidR="003E2D0F" w:rsidRPr="00A5058C" w:rsidRDefault="003E2D0F" w:rsidP="003E2D0F">
                            <w:pPr>
                              <w:spacing w:after="0" w:line="240" w:lineRule="auto"/>
                              <w:jc w:val="center"/>
                              <w:rPr>
                                <w:rFonts w:ascii="Candy Round BTN" w:hAnsi="Candy Round BTN"/>
                                <w:sz w:val="32"/>
                                <w:szCs w:val="32"/>
                              </w:rPr>
                            </w:pPr>
                            <w:r w:rsidRPr="00A5058C">
                              <w:rPr>
                                <w:rFonts w:ascii="Candy Round BTN" w:hAnsi="Candy Round BTN"/>
                                <w:b/>
                                <w:sz w:val="32"/>
                                <w:szCs w:val="32"/>
                              </w:rPr>
                              <w:t xml:space="preserve">Mind-map </w:t>
                            </w:r>
                            <w:r>
                              <w:rPr>
                                <w:rFonts w:ascii="Candy Round BTN" w:hAnsi="Candy Round BTN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="00355D4B">
                              <w:rPr>
                                <w:rFonts w:ascii="Candy Round BTN" w:hAnsi="Candy Round BTN"/>
                                <w:b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  <w:p w:rsidR="003E2D0F" w:rsidRPr="00A5058C" w:rsidRDefault="003E2D0F" w:rsidP="003E2D0F">
                            <w:pPr>
                              <w:spacing w:after="0" w:line="240" w:lineRule="auto"/>
                              <w:jc w:val="center"/>
                              <w:rPr>
                                <w:rFonts w:ascii="Candy Round BTN" w:hAnsi="Candy Round BTN"/>
                                <w:sz w:val="32"/>
                                <w:szCs w:val="32"/>
                              </w:rPr>
                            </w:pPr>
                          </w:p>
                          <w:p w:rsidR="003E2D0F" w:rsidRPr="00750722" w:rsidRDefault="003E2D0F" w:rsidP="003E2D0F">
                            <w:pPr>
                              <w:spacing w:after="0" w:line="240" w:lineRule="auto"/>
                              <w:jc w:val="center"/>
                              <w:rPr>
                                <w:rFonts w:ascii="Candy Round BTN" w:hAnsi="Candy Round BT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y Round BTN" w:hAnsi="Candy Round BTN"/>
                                <w:b/>
                                <w:sz w:val="32"/>
                                <w:szCs w:val="32"/>
                              </w:rPr>
                              <w:t>8</w:t>
                            </w:r>
                            <w:r w:rsidRPr="00750722">
                              <w:rPr>
                                <w:rFonts w:ascii="Candy Round BTN" w:hAnsi="Candy Round BTN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38" type="#_x0000_t176" style="position:absolute;margin-left:918pt;margin-top:311.9pt;width:170.1pt;height:55.7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" fillcolor="#7f7f7f" strokecolor="#f2f2f2" strokeweight="3pt">
                <v:shadow on="t" color="#7f7f7f" opacity=".5" offset="1pt"/>
                <v:textbox>
                  <w:txbxContent>
                    <w:p w:rsidR="003E2D0F" w:rsidRPr="00A5058C" w:rsidRDefault="003E2D0F" w:rsidP="003E2D0F">
                      <w:pPr>
                        <w:spacing w:after="0" w:line="240" w:lineRule="auto"/>
                        <w:jc w:val="center"/>
                        <w:rPr>
                          <w:rFonts w:ascii="Candy Round BTN" w:hAnsi="Candy Round BTN"/>
                          <w:b/>
                          <w:sz w:val="32"/>
                          <w:szCs w:val="32"/>
                        </w:rPr>
                      </w:pPr>
                      <w:r w:rsidRPr="00A5058C">
                        <w:rPr>
                          <w:rFonts w:ascii="Candy Round BTN" w:hAnsi="Candy Round BTN"/>
                          <w:b/>
                          <w:sz w:val="32"/>
                          <w:szCs w:val="32"/>
                        </w:rPr>
                        <w:t>PRINCIPLES</w:t>
                      </w:r>
                    </w:p>
                    <w:p w:rsidR="003E2D0F" w:rsidRPr="00A5058C" w:rsidRDefault="003E2D0F" w:rsidP="003E2D0F">
                      <w:pPr>
                        <w:spacing w:after="0" w:line="240" w:lineRule="auto"/>
                        <w:jc w:val="center"/>
                        <w:rPr>
                          <w:rFonts w:ascii="Candy Round BTN" w:hAnsi="Candy Round BTN"/>
                          <w:sz w:val="32"/>
                          <w:szCs w:val="32"/>
                        </w:rPr>
                      </w:pPr>
                      <w:r w:rsidRPr="00A5058C">
                        <w:rPr>
                          <w:rFonts w:ascii="Candy Round BTN" w:hAnsi="Candy Round BTN"/>
                          <w:b/>
                          <w:sz w:val="32"/>
                          <w:szCs w:val="32"/>
                        </w:rPr>
                        <w:t xml:space="preserve">Mind-map </w:t>
                      </w:r>
                      <w:r>
                        <w:rPr>
                          <w:rFonts w:ascii="Candy Round BTN" w:hAnsi="Candy Round BTN"/>
                          <w:b/>
                          <w:sz w:val="32"/>
                          <w:szCs w:val="32"/>
                        </w:rPr>
                        <w:t>1</w:t>
                      </w:r>
                      <w:r w:rsidR="00355D4B">
                        <w:rPr>
                          <w:rFonts w:ascii="Candy Round BTN" w:hAnsi="Candy Round BTN"/>
                          <w:b/>
                          <w:sz w:val="32"/>
                          <w:szCs w:val="32"/>
                        </w:rPr>
                        <w:t>0</w:t>
                      </w:r>
                      <w:bookmarkStart w:id="1" w:name="_GoBack"/>
                      <w:bookmarkEnd w:id="1"/>
                    </w:p>
                    <w:p w:rsidR="003E2D0F" w:rsidRPr="00A5058C" w:rsidRDefault="003E2D0F" w:rsidP="003E2D0F">
                      <w:pPr>
                        <w:spacing w:after="0" w:line="240" w:lineRule="auto"/>
                        <w:jc w:val="center"/>
                        <w:rPr>
                          <w:rFonts w:ascii="Candy Round BTN" w:hAnsi="Candy Round BTN"/>
                          <w:sz w:val="32"/>
                          <w:szCs w:val="32"/>
                        </w:rPr>
                      </w:pPr>
                    </w:p>
                    <w:p w:rsidR="003E2D0F" w:rsidRPr="00750722" w:rsidRDefault="003E2D0F" w:rsidP="003E2D0F">
                      <w:pPr>
                        <w:spacing w:after="0" w:line="240" w:lineRule="auto"/>
                        <w:jc w:val="center"/>
                        <w:rPr>
                          <w:rFonts w:ascii="Candy Round BTN" w:hAnsi="Candy Round BTN"/>
                          <w:sz w:val="32"/>
                          <w:szCs w:val="32"/>
                        </w:rPr>
                      </w:pPr>
                      <w:r>
                        <w:rPr>
                          <w:rFonts w:ascii="Candy Round BTN" w:hAnsi="Candy Round BTN"/>
                          <w:b/>
                          <w:sz w:val="32"/>
                          <w:szCs w:val="32"/>
                        </w:rPr>
                        <w:t>8</w:t>
                      </w:r>
                      <w:r w:rsidRPr="00750722">
                        <w:rPr>
                          <w:rFonts w:ascii="Candy Round BTN" w:hAnsi="Candy Round BTN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EEE5CED" wp14:editId="796FE3B5">
                <wp:simplePos x="0" y="0"/>
                <wp:positionH relativeFrom="column">
                  <wp:posOffset>10000615</wp:posOffset>
                </wp:positionH>
                <wp:positionV relativeFrom="paragraph">
                  <wp:posOffset>555625</wp:posOffset>
                </wp:positionV>
                <wp:extent cx="678815" cy="82550"/>
                <wp:effectExtent l="19050" t="38100" r="45085" b="88900"/>
                <wp:wrapNone/>
                <wp:docPr id="3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815" cy="82550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787.45pt;margin-top:43.75pt;width:53.45pt;height:6.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" strokeweight="2.25pt">
                <v:stroke endarrow="block"/>
              </v:shape>
            </w:pict>
          </mc:Fallback>
        </mc:AlternateContent>
      </w:r>
      <w:r w:rsidRPr="00962496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47FA15F" wp14:editId="3F5E94DA">
                <wp:simplePos x="0" y="0"/>
                <wp:positionH relativeFrom="column">
                  <wp:posOffset>9058910</wp:posOffset>
                </wp:positionH>
                <wp:positionV relativeFrom="paragraph">
                  <wp:posOffset>205740</wp:posOffset>
                </wp:positionV>
                <wp:extent cx="1447800" cy="789305"/>
                <wp:effectExtent l="19050" t="19050" r="19050" b="10795"/>
                <wp:wrapNone/>
                <wp:docPr id="37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78930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8575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962496" w:rsidRPr="0030666C" w:rsidRDefault="00962496" w:rsidP="00962496">
                            <w:pPr>
                              <w:jc w:val="center"/>
                              <w:rPr>
                                <w:rFonts w:ascii="Balloonist SF" w:hAnsi="Balloonist SF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lloonist SF" w:hAnsi="Balloonist SF"/>
                                <w:b/>
                                <w:sz w:val="28"/>
                                <w:szCs w:val="28"/>
                              </w:rPr>
                              <w:t>In the garden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39" style="position:absolute;margin-left:713.3pt;margin-top:16.2pt;width:114pt;height:62.1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" fillcolor="#d9d9d9" strokeweight="2.25pt">
                <v:textbox>
                  <w:txbxContent>
                    <w:p w:rsidR="00962496" w:rsidRPr="0030666C" w:rsidRDefault="00962496" w:rsidP="00962496">
                      <w:pPr>
                        <w:jc w:val="center"/>
                        <w:rPr>
                          <w:rFonts w:ascii="Balloonist SF" w:hAnsi="Balloonist SF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lloonist SF" w:hAnsi="Balloonist SF"/>
                          <w:b/>
                          <w:sz w:val="28"/>
                          <w:szCs w:val="28"/>
                        </w:rPr>
                        <w:t>In the garden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114300" distR="114300" simplePos="0" relativeHeight="251966464" behindDoc="0" locked="0" layoutInCell="1" allowOverlap="1" wp14:anchorId="2A8132C8" wp14:editId="3985F65A">
            <wp:simplePos x="0" y="0"/>
            <wp:positionH relativeFrom="column">
              <wp:posOffset>10584354</wp:posOffset>
            </wp:positionH>
            <wp:positionV relativeFrom="paragraph">
              <wp:posOffset>98189</wp:posOffset>
            </wp:positionV>
            <wp:extent cx="2812472" cy="2741531"/>
            <wp:effectExtent l="0" t="0" r="6985" b="1905"/>
            <wp:wrapNone/>
            <wp:docPr id="6" name="Picture 6" descr="C:\Users\Brett\Documents\PERMACULTURE\GRAPHICS\mand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ett\Documents\PERMACULTURE\GRAPHICS\mandal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72" cy="274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FAE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348B069" wp14:editId="76A4A48D">
                <wp:simplePos x="0" y="0"/>
                <wp:positionH relativeFrom="column">
                  <wp:posOffset>9239885</wp:posOffset>
                </wp:positionH>
                <wp:positionV relativeFrom="paragraph">
                  <wp:posOffset>874395</wp:posOffset>
                </wp:positionV>
                <wp:extent cx="471170" cy="415290"/>
                <wp:effectExtent l="38100" t="19050" r="24130" b="41910"/>
                <wp:wrapNone/>
                <wp:docPr id="4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1170" cy="415290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727.55pt;margin-top:68.85pt;width:37.1pt;height:32.7pt;flip:x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" strokeweight="2.25pt">
                <v:stroke endarrow="block"/>
              </v:shape>
            </w:pict>
          </mc:Fallback>
        </mc:AlternateContent>
      </w:r>
      <w:r w:rsidR="00C81DDE">
        <w:rPr>
          <w:rFonts w:ascii="Arial" w:hAnsi="Arial" w:cs="Arial"/>
          <w:noProof/>
          <w:lang w:val="en-AU" w:eastAsia="en-AU"/>
        </w:rPr>
        <w:drawing>
          <wp:anchor distT="0" distB="0" distL="114300" distR="114300" simplePos="0" relativeHeight="251921408" behindDoc="1" locked="0" layoutInCell="1" allowOverlap="1" wp14:anchorId="3B382C09" wp14:editId="74FE242B">
            <wp:simplePos x="0" y="0"/>
            <wp:positionH relativeFrom="column">
              <wp:posOffset>-111125</wp:posOffset>
            </wp:positionH>
            <wp:positionV relativeFrom="paragraph">
              <wp:posOffset>391160</wp:posOffset>
            </wp:positionV>
            <wp:extent cx="5151120" cy="3669665"/>
            <wp:effectExtent l="0" t="0" r="0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ral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DDE">
        <w:rPr>
          <w:noProof/>
          <w:lang w:val="en-AU" w:eastAsia="en-AU"/>
        </w:rPr>
        <w:drawing>
          <wp:anchor distT="0" distB="0" distL="114300" distR="114300" simplePos="0" relativeHeight="251922432" behindDoc="1" locked="0" layoutInCell="1" allowOverlap="1" wp14:anchorId="54BE69B9" wp14:editId="27EAD1D3">
            <wp:simplePos x="0" y="0"/>
            <wp:positionH relativeFrom="column">
              <wp:posOffset>5292436</wp:posOffset>
            </wp:positionH>
            <wp:positionV relativeFrom="paragraph">
              <wp:posOffset>2119892</wp:posOffset>
            </wp:positionV>
            <wp:extent cx="4031673" cy="2135589"/>
            <wp:effectExtent l="0" t="0" r="698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446" cy="2135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DDE" w:rsidRPr="00433F80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680498A" wp14:editId="329234AF">
                <wp:simplePos x="0" y="0"/>
                <wp:positionH relativeFrom="column">
                  <wp:posOffset>1454034</wp:posOffset>
                </wp:positionH>
                <wp:positionV relativeFrom="paragraph">
                  <wp:posOffset>4058920</wp:posOffset>
                </wp:positionV>
                <wp:extent cx="3837305" cy="276225"/>
                <wp:effectExtent l="0" t="0" r="0" b="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730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3F80" w:rsidRPr="00FB3C4F" w:rsidRDefault="00433F80" w:rsidP="00433F80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Illustration: </w:t>
                            </w:r>
                            <w:r w:rsidRPr="00FB3C4F">
                              <w:rPr>
                                <w:rFonts w:ascii="Arial" w:hAnsi="Arial" w:cs="Arial"/>
                              </w:rPr>
                              <w:t>Mollison, 19</w:t>
                            </w:r>
                            <w:r>
                              <w:rPr>
                                <w:rFonts w:ascii="Arial" w:hAnsi="Arial" w:cs="Arial"/>
                              </w:rPr>
                              <w:t>79</w:t>
                            </w:r>
                            <w:r w:rsidRPr="00FB3C4F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Pr="00FB3C4F">
                              <w:rPr>
                                <w:rFonts w:ascii="Arial" w:hAnsi="Arial" w:cs="Arial"/>
                                <w:i/>
                              </w:rPr>
                              <w:t>Permaculture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 Two</w:t>
                            </w:r>
                            <w:r w:rsidRPr="00FB3C4F">
                              <w:rPr>
                                <w:rFonts w:ascii="Arial" w:hAnsi="Arial" w:cs="Arial"/>
                              </w:rPr>
                              <w:t>, p.</w:t>
                            </w:r>
                            <w:r>
                              <w:rPr>
                                <w:rFonts w:ascii="Arial" w:hAnsi="Arial" w:cs="Arial"/>
                              </w:rPr>
                              <w:t>11</w:t>
                            </w:r>
                            <w:r w:rsidRPr="00FB3C4F">
                              <w:rPr>
                                <w:rFonts w:ascii="Arial" w:hAnsi="Arial" w:cs="Arial"/>
                              </w:rPr>
                              <w:t>, fig.</w:t>
                            </w:r>
                            <w:r>
                              <w:rPr>
                                <w:rFonts w:ascii="Arial" w:hAnsi="Arial" w:cs="Arial"/>
                              </w:rPr>
                              <w:t>2.1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14.5pt;margin-top:319.6pt;width:302.15pt;height:21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" filled="f" stroked="f">
                <v:textbox>
                  <w:txbxContent>
                    <w:p w:rsidR="00433F80" w:rsidRPr="00FB3C4F" w:rsidRDefault="00433F80" w:rsidP="00433F80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Illustration: </w:t>
                      </w:r>
                      <w:r w:rsidRPr="00FB3C4F">
                        <w:rPr>
                          <w:rFonts w:ascii="Arial" w:hAnsi="Arial" w:cs="Arial"/>
                        </w:rPr>
                        <w:t>Mollison, 19</w:t>
                      </w:r>
                      <w:r>
                        <w:rPr>
                          <w:rFonts w:ascii="Arial" w:hAnsi="Arial" w:cs="Arial"/>
                        </w:rPr>
                        <w:t>79</w:t>
                      </w:r>
                      <w:r w:rsidRPr="00FB3C4F">
                        <w:rPr>
                          <w:rFonts w:ascii="Arial" w:hAnsi="Arial" w:cs="Arial"/>
                        </w:rPr>
                        <w:t xml:space="preserve">, </w:t>
                      </w:r>
                      <w:r w:rsidRPr="00FB3C4F">
                        <w:rPr>
                          <w:rFonts w:ascii="Arial" w:hAnsi="Arial" w:cs="Arial"/>
                          <w:i/>
                        </w:rPr>
                        <w:t>Permaculture</w:t>
                      </w:r>
                      <w:r>
                        <w:rPr>
                          <w:rFonts w:ascii="Arial" w:hAnsi="Arial" w:cs="Arial"/>
                          <w:i/>
                        </w:rPr>
                        <w:t xml:space="preserve"> Two</w:t>
                      </w:r>
                      <w:r w:rsidRPr="00FB3C4F">
                        <w:rPr>
                          <w:rFonts w:ascii="Arial" w:hAnsi="Arial" w:cs="Arial"/>
                        </w:rPr>
                        <w:t>, p.</w:t>
                      </w:r>
                      <w:r>
                        <w:rPr>
                          <w:rFonts w:ascii="Arial" w:hAnsi="Arial" w:cs="Arial"/>
                        </w:rPr>
                        <w:t>11</w:t>
                      </w:r>
                      <w:r w:rsidRPr="00FB3C4F">
                        <w:rPr>
                          <w:rFonts w:ascii="Arial" w:hAnsi="Arial" w:cs="Arial"/>
                        </w:rPr>
                        <w:t>, fig.</w:t>
                      </w:r>
                      <w:r>
                        <w:rPr>
                          <w:rFonts w:ascii="Arial" w:hAnsi="Arial" w:cs="Arial"/>
                        </w:rPr>
                        <w:t>2.1</w:t>
                      </w:r>
                    </w:p>
                  </w:txbxContent>
                </v:textbox>
              </v:shape>
            </w:pict>
          </mc:Fallback>
        </mc:AlternateContent>
      </w:r>
      <w:r w:rsidR="00D3201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D4C9ECC" wp14:editId="4F74ADD5">
                <wp:simplePos x="0" y="0"/>
                <wp:positionH relativeFrom="column">
                  <wp:posOffset>5124450</wp:posOffset>
                </wp:positionH>
                <wp:positionV relativeFrom="paragraph">
                  <wp:posOffset>554990</wp:posOffset>
                </wp:positionV>
                <wp:extent cx="4114165" cy="159258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1592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C4F" w:rsidRPr="00565FC0" w:rsidRDefault="00962496" w:rsidP="00FB3C4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65FC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HERB SPIRAL</w:t>
                            </w:r>
                          </w:p>
                          <w:p w:rsidR="0030035A" w:rsidRPr="00FB3C4F" w:rsidRDefault="009268AF" w:rsidP="00962496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 spiral is a useful pattern as the amount of edge and growing space increases as the garden bed climbs higher. To construct dump a pile of soil on the ground</w:t>
                            </w:r>
                            <w:r w:rsidR="00565FC0">
                              <w:rPr>
                                <w:rFonts w:ascii="Arial" w:hAnsi="Arial" w:cs="Arial"/>
                              </w:rPr>
                              <w:t xml:space="preserve"> 2 to 3 metres across</w:t>
                            </w:r>
                            <w:r>
                              <w:rPr>
                                <w:rFonts w:ascii="Arial" w:hAnsi="Arial" w:cs="Arial"/>
                              </w:rPr>
                              <w:t>, then using rocks construct your spiral. Plant deep rooted herbs on top (or a dwarf lemon tree) and shallow rooted lower; plant sun loving herbs on the sunny side and shade loving ones in the shade.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403.5pt;margin-top:43.7pt;width:323.95pt;height:125.4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" filled="f" stroked="f">
                <v:textbox>
                  <w:txbxContent>
                    <w:p w:rsidR="00FB3C4F" w:rsidRPr="00565FC0" w:rsidRDefault="00962496" w:rsidP="00FB3C4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565FC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HERB SPIRAL</w:t>
                      </w:r>
                    </w:p>
                    <w:p w:rsidR="0030035A" w:rsidRPr="00FB3C4F" w:rsidRDefault="009268AF" w:rsidP="00962496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 spiral is a useful pattern as the amount of edge and growing space increases as the garden bed climbs higher. To construct dump a pile of soil on the ground</w:t>
                      </w:r>
                      <w:r w:rsidR="00565FC0">
                        <w:rPr>
                          <w:rFonts w:ascii="Arial" w:hAnsi="Arial" w:cs="Arial"/>
                        </w:rPr>
                        <w:t xml:space="preserve"> 2 to 3 metres across</w:t>
                      </w:r>
                      <w:r>
                        <w:rPr>
                          <w:rFonts w:ascii="Arial" w:hAnsi="Arial" w:cs="Arial"/>
                        </w:rPr>
                        <w:t>, then using rocks construct your spiral. Plant deep rooted herbs on top (or a dwarf lemon tree) and shallow rooted lower; plant sun loving herbs on the sunny side and shade loving ones in the shade.</w:t>
                      </w:r>
                    </w:p>
                  </w:txbxContent>
                </v:textbox>
              </v:shape>
            </w:pict>
          </mc:Fallback>
        </mc:AlternateContent>
      </w:r>
      <w:r w:rsidR="00D3201C" w:rsidRPr="00962496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A3DA749" wp14:editId="3A476C5E">
                <wp:simplePos x="0" y="0"/>
                <wp:positionH relativeFrom="column">
                  <wp:posOffset>10234930</wp:posOffset>
                </wp:positionH>
                <wp:positionV relativeFrom="paragraph">
                  <wp:posOffset>2842260</wp:posOffset>
                </wp:positionV>
                <wp:extent cx="3559175" cy="1218565"/>
                <wp:effectExtent l="0" t="0" r="0" b="635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9175" cy="1218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2496" w:rsidRPr="00565FC0" w:rsidRDefault="00B92224" w:rsidP="0096249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MANDALA GARDENS</w:t>
                            </w:r>
                          </w:p>
                          <w:p w:rsidR="00962496" w:rsidRPr="00FB3C4F" w:rsidRDefault="00B92224" w:rsidP="00962496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Mandala gardens have a greater edge than rectangular beds. They are constructed by ‘joining’ keyhole beds together</w:t>
                            </w:r>
                            <w:r w:rsidR="00F708D2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="00A82B04">
                              <w:rPr>
                                <w:rFonts w:ascii="Arial" w:hAnsi="Arial" w:cs="Arial"/>
                              </w:rPr>
                              <w:t xml:space="preserve">Illustration: </w:t>
                            </w:r>
                            <w:r w:rsidR="00F708D2">
                              <w:rPr>
                                <w:rFonts w:ascii="Arial" w:hAnsi="Arial" w:cs="Arial"/>
                              </w:rPr>
                              <w:t xml:space="preserve">Mars. 2007, </w:t>
                            </w:r>
                            <w:r w:rsidR="00F708D2" w:rsidRPr="00F708D2">
                              <w:rPr>
                                <w:rFonts w:ascii="Arial" w:hAnsi="Arial" w:cs="Arial"/>
                                <w:i/>
                              </w:rPr>
                              <w:t>The Basics of Permaculture Design</w:t>
                            </w:r>
                            <w:r w:rsidR="00F708D2">
                              <w:rPr>
                                <w:rFonts w:ascii="Arial" w:hAnsi="Arial" w:cs="Arial"/>
                              </w:rPr>
                              <w:t>, p.1</w:t>
                            </w:r>
                            <w:r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="00F708D2">
                              <w:rPr>
                                <w:rFonts w:ascii="Arial" w:hAnsi="Arial" w:cs="Arial"/>
                              </w:rPr>
                              <w:t>2, fig.</w:t>
                            </w:r>
                            <w:r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F708D2">
                              <w:rPr>
                                <w:rFonts w:ascii="Arial" w:hAnsi="Arial" w:cs="Arial"/>
                              </w:rPr>
                              <w:t>2.4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805.9pt;margin-top:223.8pt;width:280.25pt;height:95.9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" filled="f" stroked="f">
                <v:textbox>
                  <w:txbxContent>
                    <w:p w:rsidR="00962496" w:rsidRPr="00565FC0" w:rsidRDefault="00B92224" w:rsidP="00962496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MANDALA GARDENS</w:t>
                      </w:r>
                    </w:p>
                    <w:p w:rsidR="00962496" w:rsidRPr="00FB3C4F" w:rsidRDefault="00B92224" w:rsidP="00962496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Mandala gardens have a greater edge than rectangular beds. They are constructed by ‘joining’ keyhole beds together</w:t>
                      </w:r>
                      <w:r w:rsidR="00F708D2">
                        <w:rPr>
                          <w:rFonts w:ascii="Arial" w:hAnsi="Arial" w:cs="Arial"/>
                        </w:rPr>
                        <w:t xml:space="preserve">. </w:t>
                      </w:r>
                      <w:r w:rsidR="00A82B04">
                        <w:rPr>
                          <w:rFonts w:ascii="Arial" w:hAnsi="Arial" w:cs="Arial"/>
                        </w:rPr>
                        <w:t xml:space="preserve">Illustration: </w:t>
                      </w:r>
                      <w:r w:rsidR="00F708D2">
                        <w:rPr>
                          <w:rFonts w:ascii="Arial" w:hAnsi="Arial" w:cs="Arial"/>
                        </w:rPr>
                        <w:t xml:space="preserve">Mars. 2007, </w:t>
                      </w:r>
                      <w:r w:rsidR="00F708D2" w:rsidRPr="00F708D2">
                        <w:rPr>
                          <w:rFonts w:ascii="Arial" w:hAnsi="Arial" w:cs="Arial"/>
                          <w:i/>
                        </w:rPr>
                        <w:t>The Basics of Permaculture Design</w:t>
                      </w:r>
                      <w:r w:rsidR="00F708D2">
                        <w:rPr>
                          <w:rFonts w:ascii="Arial" w:hAnsi="Arial" w:cs="Arial"/>
                        </w:rPr>
                        <w:t>, p.1</w:t>
                      </w:r>
                      <w:r>
                        <w:rPr>
                          <w:rFonts w:ascii="Arial" w:hAnsi="Arial" w:cs="Arial"/>
                        </w:rPr>
                        <w:t>3</w:t>
                      </w:r>
                      <w:r w:rsidR="00F708D2">
                        <w:rPr>
                          <w:rFonts w:ascii="Arial" w:hAnsi="Arial" w:cs="Arial"/>
                        </w:rPr>
                        <w:t>2, fig.</w:t>
                      </w:r>
                      <w:r>
                        <w:rPr>
                          <w:rFonts w:ascii="Arial" w:hAnsi="Arial" w:cs="Arial"/>
                        </w:rPr>
                        <w:t>1</w:t>
                      </w:r>
                      <w:r w:rsidR="00F708D2">
                        <w:rPr>
                          <w:rFonts w:ascii="Arial" w:hAnsi="Arial" w:cs="Arial"/>
                        </w:rPr>
                        <w:t>2.4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B5D96" w:rsidSect="00492F99">
      <w:pgSz w:w="23814" w:h="16839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lloonist SF">
    <w:panose1 w:val="020BE200000000000000"/>
    <w:charset w:val="00"/>
    <w:family w:val="swiss"/>
    <w:pitch w:val="variable"/>
    <w:sig w:usb0="00000003" w:usb1="00000000" w:usb2="00000000" w:usb3="00000000" w:csb0="00000001" w:csb1="00000000"/>
  </w:font>
  <w:font w:name="Candy Round BTN">
    <w:panose1 w:val="020F060402010204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54E2B"/>
    <w:multiLevelType w:val="hybridMultilevel"/>
    <w:tmpl w:val="A01CF7E4"/>
    <w:lvl w:ilvl="0" w:tplc="21422B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77ADD"/>
    <w:multiLevelType w:val="hybridMultilevel"/>
    <w:tmpl w:val="7CBEF1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2104BF"/>
    <w:multiLevelType w:val="hybridMultilevel"/>
    <w:tmpl w:val="CFBC1E7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8063E9"/>
    <w:multiLevelType w:val="hybridMultilevel"/>
    <w:tmpl w:val="99A4C24A"/>
    <w:lvl w:ilvl="0" w:tplc="16E25B4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5322DF"/>
    <w:multiLevelType w:val="hybridMultilevel"/>
    <w:tmpl w:val="FD9E37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234056"/>
    <w:multiLevelType w:val="hybridMultilevel"/>
    <w:tmpl w:val="B916082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B211A1"/>
    <w:multiLevelType w:val="hybridMultilevel"/>
    <w:tmpl w:val="69A8A95A"/>
    <w:lvl w:ilvl="0" w:tplc="0364579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3D14CF"/>
    <w:multiLevelType w:val="hybridMultilevel"/>
    <w:tmpl w:val="01C439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744783"/>
    <w:multiLevelType w:val="hybridMultilevel"/>
    <w:tmpl w:val="FFFC136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</w:num>
  <w:num w:numId="5">
    <w:abstractNumId w:val="8"/>
  </w:num>
  <w:num w:numId="6">
    <w:abstractNumId w:val="0"/>
  </w:num>
  <w:num w:numId="7">
    <w:abstractNumId w:val="2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D75"/>
    <w:rsid w:val="00001E3E"/>
    <w:rsid w:val="000029AC"/>
    <w:rsid w:val="0001528F"/>
    <w:rsid w:val="00021C02"/>
    <w:rsid w:val="0003084F"/>
    <w:rsid w:val="000451B2"/>
    <w:rsid w:val="000A0B49"/>
    <w:rsid w:val="000A2744"/>
    <w:rsid w:val="000C34EC"/>
    <w:rsid w:val="001005B4"/>
    <w:rsid w:val="001224CE"/>
    <w:rsid w:val="0014182E"/>
    <w:rsid w:val="0014252F"/>
    <w:rsid w:val="00160DC8"/>
    <w:rsid w:val="00170876"/>
    <w:rsid w:val="0017467B"/>
    <w:rsid w:val="00194F2D"/>
    <w:rsid w:val="001A689F"/>
    <w:rsid w:val="001B50DE"/>
    <w:rsid w:val="001C51F0"/>
    <w:rsid w:val="001C6283"/>
    <w:rsid w:val="001D095D"/>
    <w:rsid w:val="001E5758"/>
    <w:rsid w:val="0022204C"/>
    <w:rsid w:val="002314AB"/>
    <w:rsid w:val="002434A0"/>
    <w:rsid w:val="00250F93"/>
    <w:rsid w:val="002569D1"/>
    <w:rsid w:val="00270978"/>
    <w:rsid w:val="002725D5"/>
    <w:rsid w:val="00276BC1"/>
    <w:rsid w:val="0028068B"/>
    <w:rsid w:val="00287853"/>
    <w:rsid w:val="002A01D7"/>
    <w:rsid w:val="002B5A97"/>
    <w:rsid w:val="002D0444"/>
    <w:rsid w:val="002D5BA6"/>
    <w:rsid w:val="0030035A"/>
    <w:rsid w:val="0030666C"/>
    <w:rsid w:val="00307AA0"/>
    <w:rsid w:val="00355D4B"/>
    <w:rsid w:val="0037457D"/>
    <w:rsid w:val="00377CF2"/>
    <w:rsid w:val="00386D6F"/>
    <w:rsid w:val="003916C4"/>
    <w:rsid w:val="003A5F8A"/>
    <w:rsid w:val="003B6C38"/>
    <w:rsid w:val="003C4891"/>
    <w:rsid w:val="003E2D0F"/>
    <w:rsid w:val="003F600B"/>
    <w:rsid w:val="003F660C"/>
    <w:rsid w:val="003F6C61"/>
    <w:rsid w:val="0040325E"/>
    <w:rsid w:val="004065CE"/>
    <w:rsid w:val="0041476E"/>
    <w:rsid w:val="00426252"/>
    <w:rsid w:val="00433792"/>
    <w:rsid w:val="00433F80"/>
    <w:rsid w:val="0043538D"/>
    <w:rsid w:val="00447330"/>
    <w:rsid w:val="004651DF"/>
    <w:rsid w:val="00490965"/>
    <w:rsid w:val="00492F99"/>
    <w:rsid w:val="004A69AB"/>
    <w:rsid w:val="004B507E"/>
    <w:rsid w:val="004C376B"/>
    <w:rsid w:val="004C4481"/>
    <w:rsid w:val="004E068E"/>
    <w:rsid w:val="0050222B"/>
    <w:rsid w:val="00514AD9"/>
    <w:rsid w:val="00527778"/>
    <w:rsid w:val="0053604B"/>
    <w:rsid w:val="00537261"/>
    <w:rsid w:val="00565FC0"/>
    <w:rsid w:val="005805ED"/>
    <w:rsid w:val="0058492C"/>
    <w:rsid w:val="005A6AF4"/>
    <w:rsid w:val="005B19AA"/>
    <w:rsid w:val="005E4495"/>
    <w:rsid w:val="005E6490"/>
    <w:rsid w:val="005F4A7D"/>
    <w:rsid w:val="005F5597"/>
    <w:rsid w:val="005F56D6"/>
    <w:rsid w:val="00601E73"/>
    <w:rsid w:val="00607974"/>
    <w:rsid w:val="00617C61"/>
    <w:rsid w:val="00630A62"/>
    <w:rsid w:val="006328B3"/>
    <w:rsid w:val="00632FAE"/>
    <w:rsid w:val="00662C2E"/>
    <w:rsid w:val="00667011"/>
    <w:rsid w:val="00676DC6"/>
    <w:rsid w:val="0069234F"/>
    <w:rsid w:val="006A5A2D"/>
    <w:rsid w:val="006B03A7"/>
    <w:rsid w:val="006B0BBB"/>
    <w:rsid w:val="006B667D"/>
    <w:rsid w:val="006D615E"/>
    <w:rsid w:val="006E1E28"/>
    <w:rsid w:val="006F6732"/>
    <w:rsid w:val="00750641"/>
    <w:rsid w:val="00750722"/>
    <w:rsid w:val="00760AFC"/>
    <w:rsid w:val="00765F4E"/>
    <w:rsid w:val="00792553"/>
    <w:rsid w:val="00793C0E"/>
    <w:rsid w:val="007D17D5"/>
    <w:rsid w:val="007D66F7"/>
    <w:rsid w:val="007E4B71"/>
    <w:rsid w:val="007F66CB"/>
    <w:rsid w:val="00811D52"/>
    <w:rsid w:val="008334EB"/>
    <w:rsid w:val="008377C4"/>
    <w:rsid w:val="00850770"/>
    <w:rsid w:val="00883D2E"/>
    <w:rsid w:val="008B02A9"/>
    <w:rsid w:val="008C157E"/>
    <w:rsid w:val="008C338A"/>
    <w:rsid w:val="008F3FE3"/>
    <w:rsid w:val="009052F1"/>
    <w:rsid w:val="009268AF"/>
    <w:rsid w:val="00957D67"/>
    <w:rsid w:val="00962496"/>
    <w:rsid w:val="009662AE"/>
    <w:rsid w:val="00987701"/>
    <w:rsid w:val="00996461"/>
    <w:rsid w:val="009A28E6"/>
    <w:rsid w:val="009D7AC6"/>
    <w:rsid w:val="009F188E"/>
    <w:rsid w:val="00A06BD6"/>
    <w:rsid w:val="00A23111"/>
    <w:rsid w:val="00A3560C"/>
    <w:rsid w:val="00A460ED"/>
    <w:rsid w:val="00A62FD7"/>
    <w:rsid w:val="00A81930"/>
    <w:rsid w:val="00A82B04"/>
    <w:rsid w:val="00A85DA0"/>
    <w:rsid w:val="00A86ABF"/>
    <w:rsid w:val="00AA7304"/>
    <w:rsid w:val="00AB364F"/>
    <w:rsid w:val="00AB6078"/>
    <w:rsid w:val="00B01697"/>
    <w:rsid w:val="00B2299C"/>
    <w:rsid w:val="00B37D75"/>
    <w:rsid w:val="00B64F8E"/>
    <w:rsid w:val="00B75960"/>
    <w:rsid w:val="00B848DF"/>
    <w:rsid w:val="00B92224"/>
    <w:rsid w:val="00BB5D96"/>
    <w:rsid w:val="00BC27A9"/>
    <w:rsid w:val="00BF7615"/>
    <w:rsid w:val="00C07C2A"/>
    <w:rsid w:val="00C17FC0"/>
    <w:rsid w:val="00C249D8"/>
    <w:rsid w:val="00C408B4"/>
    <w:rsid w:val="00C57FAD"/>
    <w:rsid w:val="00C652C8"/>
    <w:rsid w:val="00C65F45"/>
    <w:rsid w:val="00C81DDE"/>
    <w:rsid w:val="00C95160"/>
    <w:rsid w:val="00CB098F"/>
    <w:rsid w:val="00CC10E2"/>
    <w:rsid w:val="00CC49E8"/>
    <w:rsid w:val="00D079B4"/>
    <w:rsid w:val="00D1485C"/>
    <w:rsid w:val="00D1563E"/>
    <w:rsid w:val="00D3201C"/>
    <w:rsid w:val="00D36D6E"/>
    <w:rsid w:val="00D36EBC"/>
    <w:rsid w:val="00D53B63"/>
    <w:rsid w:val="00D604EA"/>
    <w:rsid w:val="00D7376D"/>
    <w:rsid w:val="00D73E73"/>
    <w:rsid w:val="00D83EEB"/>
    <w:rsid w:val="00D910DA"/>
    <w:rsid w:val="00DA3904"/>
    <w:rsid w:val="00DA778A"/>
    <w:rsid w:val="00DD2D6D"/>
    <w:rsid w:val="00DD7D9B"/>
    <w:rsid w:val="00E034AC"/>
    <w:rsid w:val="00E070FE"/>
    <w:rsid w:val="00E10406"/>
    <w:rsid w:val="00E10595"/>
    <w:rsid w:val="00E47252"/>
    <w:rsid w:val="00E8413E"/>
    <w:rsid w:val="00E915D6"/>
    <w:rsid w:val="00E9293C"/>
    <w:rsid w:val="00EA332A"/>
    <w:rsid w:val="00F01628"/>
    <w:rsid w:val="00F02E97"/>
    <w:rsid w:val="00F2365F"/>
    <w:rsid w:val="00F40280"/>
    <w:rsid w:val="00F457C1"/>
    <w:rsid w:val="00F51689"/>
    <w:rsid w:val="00F659E0"/>
    <w:rsid w:val="00F708D2"/>
    <w:rsid w:val="00F952B8"/>
    <w:rsid w:val="00FB3C4F"/>
    <w:rsid w:val="00FB4406"/>
    <w:rsid w:val="00FE0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068B"/>
    <w:pPr>
      <w:spacing w:after="200" w:line="276" w:lineRule="auto"/>
    </w:pPr>
    <w:rPr>
      <w:sz w:val="22"/>
      <w:szCs w:val="2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1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910D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709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1528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320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068B"/>
    <w:pPr>
      <w:spacing w:after="200" w:line="276" w:lineRule="auto"/>
    </w:pPr>
    <w:rPr>
      <w:sz w:val="22"/>
      <w:szCs w:val="2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1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910D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709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1528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320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ett\AppData\Local\Temp\TS03000421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TS030004213</Template>
  <TotalTime>23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Brett Pritchard</dc:creator>
  <cp:lastModifiedBy>Brett Pritchard</cp:lastModifiedBy>
  <cp:revision>8</cp:revision>
  <cp:lastPrinted>2012-06-29T11:40:00Z</cp:lastPrinted>
  <dcterms:created xsi:type="dcterms:W3CDTF">2013-03-04T09:01:00Z</dcterms:created>
  <dcterms:modified xsi:type="dcterms:W3CDTF">2016-04-04T14:48:00Z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TC300042139990</vt:lpwstr>
  </property>
</Properties>
</file>